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D9F" w:rsidRDefault="00222D9F" w:rsidP="00A92FEE">
      <w:pPr>
        <w:jc w:val="both"/>
      </w:pPr>
      <w:bookmarkStart w:id="0" w:name="_GoBack"/>
      <w:bookmarkEnd w:id="0"/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UANL Logo - Logo, zeichen, emblem, symbol. Geschichte und Bedeutung" style="position:absolute;left:0;text-align:left;margin-left:14.4pt;margin-top:10.5pt;width:128.9pt;height:72.65pt;z-index:251658240;mso-position-horizontal-relative:margin;mso-position-vertical-relative:margin">
                  <v:imagedata r:id="rId10" r:href="rId11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7" name="Imagen 17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511144004"/>
            <w:placeholder>
              <w:docPart w:val="0E7D94C2F51541A6AA36505D9B73FEED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3" w:history="1">
              <w:r w:rsidRPr="009924F7">
                <w:rPr>
                  <w:noProof/>
                  <w:sz w:val="36"/>
                </w:rPr>
                <w:t>Nombre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20" name="Forma libr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E875F" id="Forma libre 20" o:spid="_x0000_s1026" style="position:absolute;margin-left:79.1pt;margin-top:74.2pt;width:127.55pt;height:6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FAiQ0AAKo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27" type="#_x0000_t75" alt="UANL Logo - Logo, zeichen, emblem, symbol. Geschichte und Bedeutung" style="position:absolute;left:0;text-align:left;margin-left:14.4pt;margin-top:10.5pt;width:128.9pt;height:72.65pt;z-index:251663360;mso-position-horizontal-relative:margin;mso-position-vertical-relative:margin">
                  <v:imagedata r:id="rId10" r:href="rId15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82" name="Imagen 82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584271954"/>
            <w:placeholder>
              <w:docPart w:val="CB90CB9AB59D44A390FFC99A1C9F8045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6" w:history="1">
              <w:r w:rsidRPr="009924F7">
                <w:rPr>
                  <w:noProof/>
                  <w:sz w:val="36"/>
                </w:rPr>
                <w:t>Taran Armstrong1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55" name="Forma libr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330B38" id="Forma libre 55" o:spid="_x0000_s1026" style="position:absolute;margin-left:79.1pt;margin-top:74.2pt;width:127.55pt;height:6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yqhw0AAKo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7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28" type="#_x0000_t75" alt="UANL Logo - Logo, zeichen, emblem, symbol. Geschichte und Bedeutung" style="position:absolute;left:0;text-align:left;margin-left:14.4pt;margin-top:10.5pt;width:128.9pt;height:72.65pt;z-index:251667456;mso-position-horizontal-relative:margin;mso-position-vertical-relative:margin">
                  <v:imagedata r:id="rId10" r:href="rId18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848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11" name="Imagen 111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47019911"/>
            <w:placeholder>
              <w:docPart w:val="BD5340A72CE34C3EA4649D5DD1B837C2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9" w:history="1">
              <w:r w:rsidRPr="009924F7">
                <w:rPr>
                  <w:noProof/>
                  <w:sz w:val="36"/>
                </w:rPr>
                <w:t>Jimmy Butler III10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84" name="Forma libr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FD6390" id="Forma libre 84" o:spid="_x0000_s1026" style="position:absolute;margin-left:79.1pt;margin-top:74.2pt;width:127.55pt;height:6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O9GegaMDQAAqj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29" type="#_x0000_t75" alt="UANL Logo - Logo, zeichen, emblem, symbol. Geschichte und Bedeutung" style="position:absolute;left:0;text-align:left;margin-left:14.4pt;margin-top:10.5pt;width:128.9pt;height:72.65pt;z-index:251671552;mso-position-horizontal-relative:margin;mso-position-vertical-relative:margin">
                  <v:imagedata r:id="rId10" r:href="rId21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257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40" name="Imagen 140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146429169"/>
            <w:placeholder>
              <w:docPart w:val="B82C56625374417ABE9EF2C8AB30443C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22" w:history="1">
              <w:r w:rsidRPr="009924F7">
                <w:rPr>
                  <w:noProof/>
                  <w:sz w:val="36"/>
                </w:rPr>
                <w:t>Yuri Collins99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13" name="Forma libr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ECE3D" id="Forma libre 113" o:spid="_x0000_s1026" style="position:absolute;margin-left:79.1pt;margin-top:74.2pt;width:127.55pt;height:60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RTjg0AAKw9AAAOAAAAZHJzL2Uyb0RvYy54bWysW9+PG7cRfi/Q/0HQYwHnllzuDx5yDtwE&#10;LgoESdC4SPu41q18AiStulr77Pz1+YbDlTjrKzQ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30" type="#_x0000_t75" alt="UANL Logo - Logo, zeichen, emblem, symbol. Geschichte und Bedeutung" style="position:absolute;left:0;text-align:left;margin-left:14.4pt;margin-top:10.5pt;width:128.9pt;height:72.65pt;z-index:251675648;mso-position-horizontal-relative:margin;mso-position-vertical-relative:margin">
                  <v:imagedata r:id="rId10" r:href="rId24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667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69" name="Imagen 169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208882486"/>
            <w:placeholder>
              <w:docPart w:val="FD2FF0C679254082A12C1641CB7C7A45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25" w:history="1">
              <w:r w:rsidRPr="009924F7">
                <w:rPr>
                  <w:noProof/>
                  <w:sz w:val="36"/>
                </w:rPr>
                <w:t>Stephen Curry30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42" name="Forma libr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DDD6F0" id="Forma libre 142" o:spid="_x0000_s1026" style="position:absolute;margin-left:79.1pt;margin-top:74.2pt;width:127.55pt;height:6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6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31" type="#_x0000_t75" alt="UANL Logo - Logo, zeichen, emblem, symbol. Geschichte und Bedeutung" style="position:absolute;left:0;text-align:left;margin-left:14.4pt;margin-top:10.5pt;width:128.9pt;height:72.65pt;z-index:251679744;mso-position-horizontal-relative:margin;mso-position-vertical-relative:margin">
                  <v:imagedata r:id="rId10" r:href="rId27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076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98" name="Imagen 198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907762572"/>
            <w:placeholder>
              <w:docPart w:val="3BEC44CEB077457391B295896F7843C4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28" w:history="1">
              <w:r w:rsidRPr="009924F7">
                <w:rPr>
                  <w:noProof/>
                  <w:sz w:val="36"/>
                </w:rPr>
                <w:t>Draymond Green23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71" name="Forma libr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68A33" id="Forma libre 171" o:spid="_x0000_s1026" style="position:absolute;margin-left:79.1pt;margin-top:74.2pt;width:127.55pt;height:60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AVEbC2MDQAArD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32" type="#_x0000_t75" alt="UANL Logo - Logo, zeichen, emblem, symbol. Geschichte und Bedeutung" style="position:absolute;left:0;text-align:left;margin-left:14.4pt;margin-top:10.5pt;width:128.9pt;height:72.65pt;z-index:251683840;mso-position-horizontal-relative:margin;mso-position-vertical-relative:margin">
                  <v:imagedata r:id="rId10" r:href="rId30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486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227" name="Imagen 227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995170148"/>
            <w:placeholder>
              <w:docPart w:val="5EA5B7F770D64B289CDF2D8FFE28B4ED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31" w:history="1">
              <w:r w:rsidRPr="009924F7">
                <w:rPr>
                  <w:noProof/>
                  <w:sz w:val="36"/>
                </w:rPr>
                <w:t>Buddy Hield7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200" name="Forma libr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2085AA" id="Forma libre 200" o:spid="_x0000_s1026" style="position:absolute;margin-left:79.1pt;margin-top:74.2pt;width:127.55pt;height:60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3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33" type="#_x0000_t75" alt="UANL Logo - Logo, zeichen, emblem, symbol. Geschichte und Bedeutung" style="position:absolute;left:0;text-align:left;margin-left:14.4pt;margin-top:10.5pt;width:128.9pt;height:72.65pt;z-index:251687936;mso-position-horizontal-relative:margin;mso-position-vertical-relative:margin">
                  <v:imagedata r:id="rId10" r:href="rId33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896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256" name="Imagen 256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863738224"/>
            <w:placeholder>
              <w:docPart w:val="C542594BE5AC42ACA40E0C359F93263A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34" w:history="1">
              <w:r w:rsidRPr="009924F7">
                <w:rPr>
                  <w:noProof/>
                  <w:sz w:val="36"/>
                </w:rPr>
                <w:t>Trayce Jackson-Davis32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229" name="Forma libr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ED7679" id="Forma libre 229" o:spid="_x0000_s1026" style="position:absolute;margin-left:79.1pt;margin-top:74.2pt;width:127.55pt;height:6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35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34" type="#_x0000_t75" alt="UANL Logo - Logo, zeichen, emblem, symbol. Geschichte und Bedeutung" style="position:absolute;left:0;text-align:left;margin-left:14.4pt;margin-top:10.5pt;width:128.9pt;height:72.65pt;z-index:251692032;mso-position-horizontal-relative:margin;mso-position-vertical-relative:margin">
                  <v:imagedata r:id="rId10" r:href="rId36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305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285" name="Imagen 285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578792428"/>
            <w:placeholder>
              <w:docPart w:val="9AB543DB845F4A83BF2A1F405514BE7D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37" w:history="1">
              <w:r w:rsidRPr="009924F7">
                <w:rPr>
                  <w:noProof/>
                  <w:sz w:val="36"/>
                </w:rPr>
                <w:t>Braxton Key12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258" name="Forma libr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28B40" id="Forma libre 258" o:spid="_x0000_s1026" style="position:absolute;margin-left:79.1pt;margin-top:74.2pt;width:127.55pt;height:60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FROiw0AAKw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38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35" type="#_x0000_t75" alt="UANL Logo - Logo, zeichen, emblem, symbol. Geschichte und Bedeutung" style="position:absolute;left:0;text-align:left;margin-left:14.4pt;margin-top:10.5pt;width:128.9pt;height:72.65pt;z-index:251696128;mso-position-horizontal-relative:margin;mso-position-vertical-relative:margin">
                  <v:imagedata r:id="rId10" r:href="rId39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715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314" name="Imagen 314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487706547"/>
            <w:placeholder>
              <w:docPart w:val="E5FA1E709913472888FE549820B084E9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40" w:history="1">
              <w:r w:rsidRPr="009924F7">
                <w:rPr>
                  <w:noProof/>
                  <w:sz w:val="36"/>
                </w:rPr>
                <w:t>Kevin Knox II31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287" name="Forma libr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29842" id="Forma libre 287" o:spid="_x0000_s1026" style="position:absolute;margin-left:79.1pt;margin-top:74.2pt;width:127.55pt;height:60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4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36" type="#_x0000_t75" alt="UANL Logo - Logo, zeichen, emblem, symbol. Geschichte und Bedeutung" style="position:absolute;left:0;text-align:left;margin-left:14.4pt;margin-top:10.5pt;width:128.9pt;height:72.65pt;z-index:251700224;mso-position-horizontal-relative:margin;mso-position-vertical-relative:margin">
                  <v:imagedata r:id="rId10" r:href="rId42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124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343" name="Imagen 343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91123321"/>
            <w:placeholder>
              <w:docPart w:val="2C95020D02584F449C1F6D962F340A3D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43" w:history="1">
              <w:r w:rsidRPr="009924F7">
                <w:rPr>
                  <w:noProof/>
                  <w:sz w:val="36"/>
                </w:rPr>
                <w:t>Jonathan Kuminga00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316" name="Forma libr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67C614" id="Forma libre 316" o:spid="_x0000_s1026" style="position:absolute;margin-left:79.1pt;margin-top:74.2pt;width:127.55pt;height:60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4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37" type="#_x0000_t75" alt="UANL Logo - Logo, zeichen, emblem, symbol. Geschichte und Bedeutung" style="position:absolute;left:0;text-align:left;margin-left:14.4pt;margin-top:10.5pt;width:128.9pt;height:72.65pt;z-index:251704320;mso-position-horizontal-relative:margin;mso-position-vertical-relative:margin">
                  <v:imagedata r:id="rId10" r:href="rId45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534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372" name="Imagen 372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554377496"/>
            <w:placeholder>
              <w:docPart w:val="AEDDD4D6261142059735ED4169DF9035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46" w:history="1">
              <w:r w:rsidRPr="009924F7">
                <w:rPr>
                  <w:noProof/>
                  <w:sz w:val="36"/>
                </w:rPr>
                <w:t>Kevon Looney5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345" name="Forma libr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E1F55" id="Forma libre 345" o:spid="_x0000_s1026" style="position:absolute;margin-left:79.1pt;margin-top:74.2pt;width:127.55pt;height:6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47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38" type="#_x0000_t75" alt="UANL Logo - Logo, zeichen, emblem, symbol. Geschichte und Bedeutung" style="position:absolute;left:0;text-align:left;margin-left:14.4pt;margin-top:10.5pt;width:128.9pt;height:72.65pt;z-index:251708416;mso-position-horizontal-relative:margin;mso-position-vertical-relative:margin">
                  <v:imagedata r:id="rId10" r:href="rId48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944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401" name="Imagen 401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619071474"/>
            <w:placeholder>
              <w:docPart w:val="84B0FEEADE0941E4A39D9BD2EB790B6C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49" w:history="1">
              <w:r w:rsidRPr="009924F7">
                <w:rPr>
                  <w:noProof/>
                  <w:sz w:val="36"/>
                </w:rPr>
                <w:t>Moses Moody4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374" name="Forma libr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EF4809" id="Forma libre 374" o:spid="_x0000_s1026" style="position:absolute;margin-left:79.1pt;margin-top:74.2pt;width:127.55pt;height:6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AIdp0pjQ0AAKw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5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39" type="#_x0000_t75" alt="UANL Logo - Logo, zeichen, emblem, symbol. Geschichte und Bedeutung" style="position:absolute;left:0;text-align:left;margin-left:14.4pt;margin-top:10.5pt;width:128.9pt;height:72.65pt;z-index:251712512;mso-position-horizontal-relative:margin;mso-position-vertical-relative:margin">
                  <v:imagedata r:id="rId10" r:href="rId51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1353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430" name="Imagen 430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761524495"/>
            <w:placeholder>
              <w:docPart w:val="CAC509F4E9504BC4B4499404DA05BEC3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52" w:history="1">
              <w:r w:rsidRPr="009924F7">
                <w:rPr>
                  <w:noProof/>
                  <w:sz w:val="36"/>
                </w:rPr>
                <w:t>Gary Payton II0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403" name="Forma libre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D53C4D" id="Forma libre 403" o:spid="_x0000_s1026" style="position:absolute;margin-left:79.1pt;margin-top:74.2pt;width:127.55pt;height:60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ARvb4cjQ0AAKw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5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40" type="#_x0000_t75" alt="UANL Logo - Logo, zeichen, emblem, symbol. Geschichte und Bedeutung" style="position:absolute;left:0;text-align:left;margin-left:14.4pt;margin-top:10.5pt;width:128.9pt;height:72.65pt;z-index:251716608;mso-position-horizontal-relative:margin;mso-position-vertical-relative:margin">
                  <v:imagedata r:id="rId10" r:href="rId54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1763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459" name="Imagen 459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328053178"/>
            <w:placeholder>
              <w:docPart w:val="523556BCDBDD458BB12D5CB849202B64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55" w:history="1">
              <w:r w:rsidRPr="009924F7">
                <w:rPr>
                  <w:noProof/>
                  <w:sz w:val="36"/>
                </w:rPr>
                <w:t>Brandin Podziemski2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432" name="Forma libre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CF592" id="Forma libre 432" o:spid="_x0000_s1026" style="position:absolute;margin-left:79.1pt;margin-top:74.2pt;width:127.55pt;height:60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AaQ1LOjQ0AAKw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56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41" type="#_x0000_t75" alt="UANL Logo - Logo, zeichen, emblem, symbol. Geschichte und Bedeutung" style="position:absolute;left:0;text-align:left;margin-left:14.4pt;margin-top:10.5pt;width:128.9pt;height:72.65pt;z-index:251720704;mso-position-horizontal-relative:margin;mso-position-vertical-relative:margin">
                  <v:imagedata r:id="rId10" r:href="rId57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2172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488" name="Imagen 488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890496977"/>
            <w:placeholder>
              <w:docPart w:val="30E1DC18D4474FF5B5052824C2738711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58" w:history="1">
              <w:r w:rsidRPr="009924F7">
                <w:rPr>
                  <w:noProof/>
                  <w:sz w:val="36"/>
                </w:rPr>
                <w:t>Quinten Post21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461" name="Forma libr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E370D" id="Forma libre 461" o:spid="_x0000_s1026" style="position:absolute;margin-left:79.1pt;margin-top:74.2pt;width:127.55pt;height:60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BGRxZijQ0AAKw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5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42" type="#_x0000_t75" alt="UANL Logo - Logo, zeichen, emblem, symbol. Geschichte und Bedeutung" style="position:absolute;left:0;text-align:left;margin-left:14.4pt;margin-top:10.5pt;width:128.9pt;height:72.65pt;z-index:251724800;mso-position-horizontal-relative:margin;mso-position-vertical-relative:margin">
                  <v:imagedata r:id="rId10" r:href="rId60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2582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517" name="Imagen 517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808161302"/>
            <w:placeholder>
              <w:docPart w:val="E3FC303FDA274858A8F2DFEDCD45C833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61" w:history="1">
              <w:r w:rsidRPr="009924F7">
                <w:rPr>
                  <w:noProof/>
                  <w:sz w:val="36"/>
                </w:rPr>
                <w:t>Gui Santos15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490" name="Forma libr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F9981" id="Forma libre 490" o:spid="_x0000_s1026" style="position:absolute;margin-left:79.1pt;margin-top:74.2pt;width:127.55pt;height:60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Feig0AAKw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6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43" type="#_x0000_t75" alt="UANL Logo - Logo, zeichen, emblem, symbol. Geschichte und Bedeutung" style="position:absolute;left:0;text-align:left;margin-left:14.4pt;margin-top:10.5pt;width:128.9pt;height:72.65pt;z-index:251728896;mso-position-horizontal-relative:margin;mso-position-vertical-relative:margin">
                  <v:imagedata r:id="rId10" r:href="rId63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2992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546" name="Imagen 546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2146000671"/>
            <w:placeholder>
              <w:docPart w:val="712CAB1EE9D3438DADF21115F9BCC8EA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64" w:history="1">
              <w:r w:rsidRPr="009924F7">
                <w:rPr>
                  <w:noProof/>
                  <w:sz w:val="36"/>
                </w:rPr>
                <w:t>Pat Spencer61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519" name="Forma libre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DA484B" id="Forma libre 519" o:spid="_x0000_s1026" style="position:absolute;margin-left:79.1pt;margin-top:74.2pt;width:127.55pt;height:60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65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44" type="#_x0000_t75" alt="UANL Logo - Logo, zeichen, emblem, symbol. Geschichte und Bedeutung" style="position:absolute;left:0;text-align:left;margin-left:14.4pt;margin-top:10.5pt;width:128.9pt;height:72.65pt;z-index:251732992;mso-position-horizontal-relative:margin;mso-position-vertical-relative:margin">
                  <v:imagedata r:id="rId10" r:href="rId66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3401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575" name="Imagen 575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618272302"/>
            <w:placeholder>
              <w:docPart w:val="F6819E4F85EE47BB9B0EB70288A03582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67" w:history="1">
              <w:r w:rsidRPr="009924F7">
                <w:rPr>
                  <w:noProof/>
                  <w:sz w:val="36"/>
                </w:rPr>
                <w:t>Luka Doncic77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548" name="Forma libr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6C1524" id="Forma libre 548" o:spid="_x0000_s1026" style="position:absolute;margin-left:79.1pt;margin-top:74.2pt;width:127.55pt;height:60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f/kg0AAKw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68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45" type="#_x0000_t75" alt="UANL Logo - Logo, zeichen, emblem, symbol. Geschichte und Bedeutung" style="position:absolute;left:0;text-align:left;margin-left:14.4pt;margin-top:10.5pt;width:128.9pt;height:72.65pt;z-index:251737088;mso-position-horizontal-relative:margin;mso-position-vertical-relative:margin">
                  <v:imagedata r:id="rId10" r:href="rId69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3811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604" name="Imagen 604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947231099"/>
            <w:placeholder>
              <w:docPart w:val="76C5A28C9E45459F8590A6C31786E948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70" w:history="1">
              <w:r w:rsidRPr="009924F7">
                <w:rPr>
                  <w:noProof/>
                  <w:sz w:val="36"/>
                </w:rPr>
                <w:t>Dorian Finney-Smith17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577" name="Forma libr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1270F" id="Forma libre 577" o:spid="_x0000_s1026" style="position:absolute;margin-left:79.1pt;margin-top:74.2pt;width:127.55pt;height:60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7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46" type="#_x0000_t75" alt="UANL Logo - Logo, zeichen, emblem, symbol. Geschichte und Bedeutung" style="position:absolute;left:0;text-align:left;margin-left:14.4pt;margin-top:10.5pt;width:128.9pt;height:72.65pt;z-index:251741184;mso-position-horizontal-relative:margin;mso-position-vertical-relative:margin">
                  <v:imagedata r:id="rId10" r:href="rId72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4220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633" name="Imagen 633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571391103"/>
            <w:placeholder>
              <w:docPart w:val="E60A49BEF26D42878F4FB9ABCC2A4545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73" w:history="1">
              <w:r w:rsidRPr="009924F7">
                <w:rPr>
                  <w:noProof/>
                  <w:sz w:val="36"/>
                </w:rPr>
                <w:t>Jordan Goodwin30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606" name="Forma libr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7B701" id="Forma libre 606" o:spid="_x0000_s1026" style="position:absolute;margin-left:79.1pt;margin-top:74.2pt;width:127.55pt;height:60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Acj08YjQ0AAKw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7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47" type="#_x0000_t75" alt="UANL Logo - Logo, zeichen, emblem, symbol. Geschichte und Bedeutung" style="position:absolute;left:0;text-align:left;margin-left:14.4pt;margin-top:10.5pt;width:128.9pt;height:72.65pt;z-index:251745280;mso-position-horizontal-relative:margin;mso-position-vertical-relative:margin">
                  <v:imagedata r:id="rId10" r:href="rId75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4630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662" name="Imagen 662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240481933"/>
            <w:placeholder>
              <w:docPart w:val="45F650FAE2EA4BB9B81D109D703CFB78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76" w:history="1">
              <w:r w:rsidRPr="009924F7">
                <w:rPr>
                  <w:noProof/>
                  <w:sz w:val="36"/>
                </w:rPr>
                <w:t>Rui Hachimura28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635" name="Forma libre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AC174" id="Forma libre 635" o:spid="_x0000_s1026" style="position:absolute;margin-left:79.1pt;margin-top:74.2pt;width:127.55pt;height:60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77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48" type="#_x0000_t75" alt="UANL Logo - Logo, zeichen, emblem, symbol. Geschichte und Bedeutung" style="position:absolute;left:0;text-align:left;margin-left:14.4pt;margin-top:10.5pt;width:128.9pt;height:72.65pt;z-index:251749376;mso-position-horizontal-relative:margin;mso-position-vertical-relative:margin">
                  <v:imagedata r:id="rId10" r:href="rId78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5040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691" name="Imagen 691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734970792"/>
            <w:placeholder>
              <w:docPart w:val="AE5594326B314B43B4119BD550702AA0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79" w:history="1">
              <w:r w:rsidRPr="009924F7">
                <w:rPr>
                  <w:noProof/>
                  <w:sz w:val="36"/>
                </w:rPr>
                <w:t>Jaxson Hayes11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664" name="Forma libr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3B0627" id="Forma libre 664" o:spid="_x0000_s1026" style="position:absolute;margin-left:79.1pt;margin-top:74.2pt;width:127.55pt;height:60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dmjA0AAKw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Et152aMDQAArD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8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49" type="#_x0000_t75" alt="UANL Logo - Logo, zeichen, emblem, symbol. Geschichte und Bedeutung" style="position:absolute;left:0;text-align:left;margin-left:14.4pt;margin-top:10.5pt;width:128.9pt;height:72.65pt;z-index:251753472;mso-position-horizontal-relative:margin;mso-position-vertical-relative:margin">
                  <v:imagedata r:id="rId10" r:href="rId81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5449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720" name="Imagen 720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943984699"/>
            <w:placeholder>
              <w:docPart w:val="2F69FD0279D44B59804211532F56C7B8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82" w:history="1">
              <w:r w:rsidRPr="009924F7">
                <w:rPr>
                  <w:noProof/>
                  <w:sz w:val="36"/>
                </w:rPr>
                <w:t>Bronny James9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693" name="Forma libre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118B55" id="Forma libre 693" o:spid="_x0000_s1026" style="position:absolute;margin-left:79.1pt;margin-top:74.2pt;width:127.55pt;height:60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ARau9AjQ0AAKw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8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50" type="#_x0000_t75" alt="UANL Logo - Logo, zeichen, emblem, symbol. Geschichte und Bedeutung" style="position:absolute;left:0;text-align:left;margin-left:14.4pt;margin-top:10.5pt;width:128.9pt;height:72.65pt;z-index:251757568;mso-position-horizontal-relative:margin;mso-position-vertical-relative:margin">
                  <v:imagedata r:id="rId10" r:href="rId84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5859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749" name="Imagen 749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296062366"/>
            <w:placeholder>
              <w:docPart w:val="579A7C6B6D1D4458AA77953F2D019AB5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85" w:history="1">
              <w:r w:rsidRPr="009924F7">
                <w:rPr>
                  <w:noProof/>
                  <w:sz w:val="36"/>
                </w:rPr>
                <w:t>LeBron James23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722" name="Forma libre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0F8D55" id="Forma libre 722" o:spid="_x0000_s1026" style="position:absolute;margin-left:79.1pt;margin-top:74.2pt;width:127.55pt;height:60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Gx2UlmMDQAArD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86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51" type="#_x0000_t75" alt="UANL Logo - Logo, zeichen, emblem, symbol. Geschichte und Bedeutung" style="position:absolute;left:0;text-align:left;margin-left:14.4pt;margin-top:10.5pt;width:128.9pt;height:72.65pt;z-index:251761664;mso-position-horizontal-relative:margin;mso-position-vertical-relative:margin">
                  <v:imagedata r:id="rId10" r:href="rId87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6268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778" name="Imagen 778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920292822"/>
            <w:placeholder>
              <w:docPart w:val="6E9153713FA04DF489B1B43684820130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88" w:history="1">
              <w:r w:rsidRPr="009924F7">
                <w:rPr>
                  <w:noProof/>
                  <w:sz w:val="36"/>
                </w:rPr>
                <w:t>Trey Jemison III55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751" name="Forma libre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A5D79" id="Forma libre 751" o:spid="_x0000_s1026" style="position:absolute;margin-left:79.1pt;margin-top:74.2pt;width:127.55pt;height:60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8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52" type="#_x0000_t75" alt="UANL Logo - Logo, zeichen, emblem, symbol. Geschichte und Bedeutung" style="position:absolute;left:0;text-align:left;margin-left:14.4pt;margin-top:10.5pt;width:128.9pt;height:72.65pt;z-index:251765760;mso-position-horizontal-relative:margin;mso-position-vertical-relative:margin">
                  <v:imagedata r:id="rId10" r:href="rId90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6678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807" name="Imagen 807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784112447"/>
            <w:placeholder>
              <w:docPart w:val="D04CBD5E377C4988A91E9DD10FD51293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91" w:history="1">
              <w:r w:rsidRPr="009924F7">
                <w:rPr>
                  <w:noProof/>
                  <w:sz w:val="36"/>
                </w:rPr>
                <w:t>Maxi Kleber14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780" name="Forma libr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A72962" id="Forma libre 780" o:spid="_x0000_s1026" style="position:absolute;margin-left:79.1pt;margin-top:74.2pt;width:127.55pt;height:60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HJiQ0AAKw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9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53" type="#_x0000_t75" alt="UANL Logo - Logo, zeichen, emblem, symbol. Geschichte und Bedeutung" style="position:absolute;left:0;text-align:left;margin-left:14.4pt;margin-top:10.5pt;width:128.9pt;height:72.65pt;z-index:251769856;mso-position-horizontal-relative:margin;mso-position-vertical-relative:margin">
                  <v:imagedata r:id="rId10" r:href="rId93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7088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836" name="Imagen 836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504399553"/>
            <w:placeholder>
              <w:docPart w:val="D5331A1A2F864F728E1053C42FAEA8B5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94" w:history="1">
              <w:r w:rsidRPr="009924F7">
                <w:rPr>
                  <w:noProof/>
                  <w:sz w:val="36"/>
                </w:rPr>
                <w:t>Dalton Knecht4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809" name="Forma libre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403A0" id="Forma libre 809" o:spid="_x0000_s1026" style="position:absolute;margin-left:79.1pt;margin-top:74.2pt;width:127.55pt;height:60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95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54" type="#_x0000_t75" alt="UANL Logo - Logo, zeichen, emblem, symbol. Geschichte und Bedeutung" style="position:absolute;left:0;text-align:left;margin-left:14.4pt;margin-top:10.5pt;width:128.9pt;height:72.65pt;z-index:251773952;mso-position-horizontal-relative:margin;mso-position-vertical-relative:margin">
                  <v:imagedata r:id="rId10" r:href="rId96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7497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865" name="Imagen 865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591746657"/>
            <w:placeholder>
              <w:docPart w:val="887D493770734175B8953EAC2582E6AF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97" w:history="1">
              <w:r w:rsidRPr="009924F7">
                <w:rPr>
                  <w:noProof/>
                  <w:sz w:val="36"/>
                </w:rPr>
                <w:t>Christian Koloko10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838" name="Forma libre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4E8572" id="Forma libre 838" o:spid="_x0000_s1026" style="position:absolute;margin-left:79.1pt;margin-top:74.2pt;width:127.55pt;height:60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aKjQ0AAKw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Aya7aKjQ0AAKw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98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55" type="#_x0000_t75" alt="UANL Logo - Logo, zeichen, emblem, symbol. Geschichte und Bedeutung" style="position:absolute;left:0;text-align:left;margin-left:14.4pt;margin-top:10.5pt;width:128.9pt;height:72.65pt;z-index:251778048;mso-position-horizontal-relative:margin;mso-position-vertical-relative:margin">
                  <v:imagedata r:id="rId10" r:href="rId99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7907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894" name="Imagen 894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220129160"/>
            <w:placeholder>
              <w:docPart w:val="A8A1E1C2AC154F9EB713486DF835C66D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00" w:history="1">
              <w:r w:rsidRPr="009924F7">
                <w:rPr>
                  <w:noProof/>
                  <w:sz w:val="36"/>
                </w:rPr>
                <w:t>Alex Len27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867" name="Forma libr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CB9723" id="Forma libre 867" o:spid="_x0000_s1026" style="position:absolute;margin-left:79.1pt;margin-top:74.2pt;width:127.55pt;height:60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0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56" type="#_x0000_t75" alt="UANL Logo - Logo, zeichen, emblem, symbol. Geschichte und Bedeutung" style="position:absolute;left:0;text-align:left;margin-left:14.4pt;margin-top:10.5pt;width:128.9pt;height:72.65pt;z-index:251782144;mso-position-horizontal-relative:margin;mso-position-vertical-relative:margin">
                  <v:imagedata r:id="rId10" r:href="rId102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8316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923" name="Imagen 923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939716138"/>
            <w:placeholder>
              <w:docPart w:val="2C3B86C8562E4E7585ED7343767E4F68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03" w:history="1">
              <w:r w:rsidRPr="009924F7">
                <w:rPr>
                  <w:noProof/>
                  <w:sz w:val="36"/>
                </w:rPr>
                <w:t>Shake Milton20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896" name="Forma libre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A75EF3" id="Forma libre 896" o:spid="_x0000_s1026" style="position:absolute;margin-left:79.1pt;margin-top:74.2pt;width:127.55pt;height:60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Dcymy+MDQAArD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0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57" type="#_x0000_t75" alt="UANL Logo - Logo, zeichen, emblem, symbol. Geschichte und Bedeutung" style="position:absolute;left:0;text-align:left;margin-left:14.4pt;margin-top:10.5pt;width:128.9pt;height:72.65pt;z-index:251786240;mso-position-horizontal-relative:margin;mso-position-vertical-relative:margin">
                  <v:imagedata r:id="rId10" r:href="rId105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8726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952" name="Imagen 952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132518846"/>
            <w:placeholder>
              <w:docPart w:val="2416C132D8224604978B9D86A420CF61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06" w:history="1">
              <w:r w:rsidRPr="009924F7">
                <w:rPr>
                  <w:noProof/>
                  <w:sz w:val="36"/>
                </w:rPr>
                <w:t>Markieff Morris88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925" name="Forma libre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3917E3" id="Forma libre 925" o:spid="_x0000_s1026" style="position:absolute;margin-left:79.1pt;margin-top:74.2pt;width:127.55pt;height:60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5M/iQ0AAKw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07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58" type="#_x0000_t75" alt="UANL Logo - Logo, zeichen, emblem, symbol. Geschichte und Bedeutung" style="position:absolute;left:0;text-align:left;margin-left:14.4pt;margin-top:10.5pt;width:128.9pt;height:72.65pt;z-index:251790336;mso-position-horizontal-relative:margin;mso-position-vertical-relative:margin">
                  <v:imagedata r:id="rId10" r:href="rId108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9136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981" name="Imagen 981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116256441"/>
            <w:placeholder>
              <w:docPart w:val="00147E94FAF14B87AB9401B91BAC03D9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09" w:history="1">
              <w:r w:rsidRPr="009924F7">
                <w:rPr>
                  <w:noProof/>
                  <w:sz w:val="36"/>
                </w:rPr>
                <w:t>Austin Reaves15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954" name="Forma libr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CA41E6" id="Forma libre 954" o:spid="_x0000_s1026" style="position:absolute;margin-left:79.1pt;margin-top:74.2pt;width:127.55pt;height:60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I5wabeMDQAArD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1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59" type="#_x0000_t75" alt="UANL Logo - Logo, zeichen, emblem, symbol. Geschichte und Bedeutung" style="position:absolute;left:0;text-align:left;margin-left:14.4pt;margin-top:10.5pt;width:128.9pt;height:72.65pt;z-index:251794432;mso-position-horizontal-relative:margin;mso-position-vertical-relative:margin">
                  <v:imagedata r:id="rId10" r:href="rId111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9545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010" name="Imagen 1010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012225048"/>
            <w:placeholder>
              <w:docPart w:val="41BE6380C9854D56A3121904261977F5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12" w:history="1">
              <w:r w:rsidRPr="009924F7">
                <w:rPr>
                  <w:noProof/>
                  <w:sz w:val="36"/>
                </w:rPr>
                <w:t>Jarred Vanderbilt2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983" name="Forma libre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A72F4" id="Forma libre 983" o:spid="_x0000_s1026" style="position:absolute;margin-left:79.1pt;margin-top:74.2pt;width:127.55pt;height:60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1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60" type="#_x0000_t75" alt="UANL Logo - Logo, zeichen, emblem, symbol. Geschichte und Bedeutung" style="position:absolute;left:0;text-align:left;margin-left:14.4pt;margin-top:10.5pt;width:128.9pt;height:72.65pt;z-index:251798528;mso-position-horizontal-relative:margin;mso-position-vertical-relative:margin">
                  <v:imagedata r:id="rId10" r:href="rId114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9955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039" name="Imagen 1039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461078134"/>
            <w:placeholder>
              <w:docPart w:val="9677DB0047BF49DD99C07AEC9BF852F3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15" w:history="1">
              <w:r w:rsidRPr="009924F7">
                <w:rPr>
                  <w:noProof/>
                  <w:sz w:val="36"/>
                </w:rPr>
                <w:t>Gabe Vincent7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012" name="Forma libre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CB39B3" id="Forma libre 1012" o:spid="_x0000_s1026" style="position:absolute;margin-left:79.1pt;margin-top:74.2pt;width:127.55pt;height:60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CQYGNojQ0AAK4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16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61" type="#_x0000_t75" alt="UANL Logo - Logo, zeichen, emblem, symbol. Geschichte und Bedeutung" style="position:absolute;left:0;text-align:left;margin-left:14.4pt;margin-top:10.5pt;width:128.9pt;height:72.65pt;z-index:251802624;mso-position-horizontal-relative:margin;mso-position-vertical-relative:margin">
                  <v:imagedata r:id="rId10" r:href="rId117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0364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068" name="Imagen 1068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559169171"/>
            <w:placeholder>
              <w:docPart w:val="8ECC3818D35046E4B3746714FA948F4B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18" w:history="1">
              <w:r w:rsidRPr="009924F7">
                <w:rPr>
                  <w:noProof/>
                  <w:sz w:val="36"/>
                </w:rPr>
                <w:t>Lonzo Ball2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041" name="Forma libre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CAC0F" id="Forma libre 1041" o:spid="_x0000_s1026" style="position:absolute;margin-left:79.1pt;margin-top:74.2pt;width:127.55pt;height:60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BgFXNrjQ0AAK4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1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62" type="#_x0000_t75" alt="UANL Logo - Logo, zeichen, emblem, symbol. Geschichte und Bedeutung" style="position:absolute;left:0;text-align:left;margin-left:14.4pt;margin-top:10.5pt;width:128.9pt;height:72.65pt;z-index:251806720;mso-position-horizontal-relative:margin;mso-position-vertical-relative:margin">
                  <v:imagedata r:id="rId10" r:href="rId120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0774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097" name="Imagen 1097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392242116"/>
            <w:placeholder>
              <w:docPart w:val="81E240C4B8FC445C8198C2D591DECB7D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21" w:history="1">
              <w:r w:rsidRPr="009924F7">
                <w:rPr>
                  <w:noProof/>
                  <w:sz w:val="36"/>
                </w:rPr>
                <w:t>Matas Buzelis14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070" name="Forma libre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0CC22E" id="Forma libre 1070" o:spid="_x0000_s1026" style="position:absolute;margin-left:79.1pt;margin-top:74.2pt;width:127.55pt;height:60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2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63" type="#_x0000_t75" alt="UANL Logo - Logo, zeichen, emblem, symbol. Geschichte und Bedeutung" style="position:absolute;left:0;text-align:left;margin-left:14.4pt;margin-top:10.5pt;width:128.9pt;height:72.65pt;z-index:251810816;mso-position-horizontal-relative:margin;mso-position-vertical-relative:margin">
                  <v:imagedata r:id="rId10" r:href="rId123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1184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126" name="Imagen 1126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772771504"/>
            <w:placeholder>
              <w:docPart w:val="5885DFFB804041AEAB64E0F9BC4B0BF6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24" w:history="1">
              <w:r w:rsidRPr="009924F7">
                <w:rPr>
                  <w:noProof/>
                  <w:sz w:val="36"/>
                </w:rPr>
                <w:t>Jevon Carter5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099" name="Forma libr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28426" id="Forma libre 1099" o:spid="_x0000_s1026" style="position:absolute;margin-left:79.1pt;margin-top:74.2pt;width:127.55pt;height:60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7oAjg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25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64" type="#_x0000_t75" alt="UANL Logo - Logo, zeichen, emblem, symbol. Geschichte und Bedeutung" style="position:absolute;left:0;text-align:left;margin-left:14.4pt;margin-top:10.5pt;width:128.9pt;height:72.65pt;z-index:251814912;mso-position-horizontal-relative:margin;mso-position-vertical-relative:margin">
                  <v:imagedata r:id="rId10" r:href="rId126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1593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155" name="Imagen 1155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634444102"/>
            <w:placeholder>
              <w:docPart w:val="391C80F253BB4FB0B9834786ABB12A9B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27" w:history="1">
              <w:r w:rsidRPr="009924F7">
                <w:rPr>
                  <w:noProof/>
                  <w:sz w:val="36"/>
                </w:rPr>
                <w:t>Zach Collins12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128" name="Forma libre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577F40" id="Forma libre 1128" o:spid="_x0000_s1026" style="position:absolute;margin-left:79.1pt;margin-top:74.2pt;width:127.55pt;height:60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3eiw0AAK49AAAOAAAAZHJzL2Uyb0RvYy54bWysW9+PG7cRfi/Q/0HQYwHnllzuDx5yDtwE&#10;LgoESdC4SPu41q18AiStulr77Pz1+YbDlTjrKzQ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28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65" type="#_x0000_t75" alt="UANL Logo - Logo, zeichen, emblem, symbol. Geschichte und Bedeutung" style="position:absolute;left:0;text-align:left;margin-left:14.4pt;margin-top:10.5pt;width:128.9pt;height:72.65pt;z-index:251819008;mso-position-horizontal-relative:margin;mso-position-vertical-relative:margin">
                  <v:imagedata r:id="rId10" r:href="rId129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2003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184" name="Imagen 1184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924096775"/>
            <w:placeholder>
              <w:docPart w:val="05B25B0F560F42B2B7D6FC4967A36F0F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30" w:history="1">
              <w:r w:rsidRPr="009924F7">
                <w:rPr>
                  <w:noProof/>
                  <w:sz w:val="36"/>
                </w:rPr>
                <w:t>Ayo Dosunmu11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157" name="Forma libre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D89BAA" id="Forma libre 1157" o:spid="_x0000_s1026" style="position:absolute;margin-left:79.1pt;margin-top:74.2pt;width:127.55pt;height:60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ANHVgWMDQAArj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3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66" type="#_x0000_t75" alt="UANL Logo - Logo, zeichen, emblem, symbol. Geschichte und Bedeutung" style="position:absolute;left:0;text-align:left;margin-left:14.4pt;margin-top:10.5pt;width:128.9pt;height:72.65pt;z-index:251823104;mso-position-horizontal-relative:margin;mso-position-vertical-relative:margin">
                  <v:imagedata r:id="rId10" r:href="rId132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2412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213" name="Imagen 1213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2104985967"/>
            <w:placeholder>
              <w:docPart w:val="C7801B7AC6C94E7B8B50127D34EC088A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33" w:history="1">
              <w:r w:rsidRPr="009924F7">
                <w:rPr>
                  <w:noProof/>
                  <w:sz w:val="36"/>
                </w:rPr>
                <w:t>Josh Giddey3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186" name="Forma libre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51DD2F" id="Forma libre 1186" o:spid="_x0000_s1026" style="position:absolute;margin-left:79.1pt;margin-top:74.2pt;width:127.55pt;height:60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uttjA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ALe622MDQAArj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3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67" type="#_x0000_t75" alt="UANL Logo - Logo, zeichen, emblem, symbol. Geschichte und Bedeutung" style="position:absolute;left:0;text-align:left;margin-left:14.4pt;margin-top:10.5pt;width:128.9pt;height:72.65pt;z-index:251827200;mso-position-horizontal-relative:margin;mso-position-vertical-relative:margin">
                  <v:imagedata r:id="rId10" r:href="rId135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2822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242" name="Imagen 1242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833184984"/>
            <w:placeholder>
              <w:docPart w:val="4CCF7A9E3C204DA1B60C76F39E43715E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36" w:history="1">
              <w:r w:rsidRPr="009924F7">
                <w:rPr>
                  <w:noProof/>
                  <w:sz w:val="36"/>
                </w:rPr>
                <w:t>Talen Horton-Tucker22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215" name="Forma libre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903B51" id="Forma libre 1215" o:spid="_x0000_s1026" style="position:absolute;margin-left:79.1pt;margin-top:74.2pt;width:127.55pt;height:60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37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68" type="#_x0000_t75" alt="UANL Logo - Logo, zeichen, emblem, symbol. Geschichte und Bedeutung" style="position:absolute;left:0;text-align:left;margin-left:14.4pt;margin-top:10.5pt;width:128.9pt;height:72.65pt;z-index:251831296;mso-position-horizontal-relative:margin;mso-position-vertical-relative:margin">
                  <v:imagedata r:id="rId10" r:href="rId138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3232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271" name="Imagen 1271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135488352"/>
            <w:placeholder>
              <w:docPart w:val="787EA99B3A9F48D18D1CE2736EE92F6D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39" w:history="1">
              <w:r w:rsidRPr="009924F7">
                <w:rPr>
                  <w:noProof/>
                  <w:sz w:val="36"/>
                </w:rPr>
                <w:t>Kevin Huerter13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244" name="Forma libre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4380BF" id="Forma libre 1244" o:spid="_x0000_s1026" style="position:absolute;margin-left:79.1pt;margin-top:74.2pt;width:127.55pt;height:60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4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69" type="#_x0000_t75" alt="UANL Logo - Logo, zeichen, emblem, symbol. Geschichte und Bedeutung" style="position:absolute;left:0;text-align:left;margin-left:14.4pt;margin-top:10.5pt;width:128.9pt;height:72.65pt;z-index:251835392;mso-position-horizontal-relative:margin;mso-position-vertical-relative:margin">
                  <v:imagedata r:id="rId10" r:href="rId141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3641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300" name="Imagen 1300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559158379"/>
            <w:placeholder>
              <w:docPart w:val="3D3C679CDFF14D83988455692A31C12B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42" w:history="1">
              <w:r w:rsidRPr="009924F7">
                <w:rPr>
                  <w:noProof/>
                  <w:sz w:val="36"/>
                </w:rPr>
                <w:t>Tre Jones30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273" name="Forma libre 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C0A0CF" id="Forma libre 1273" o:spid="_x0000_s1026" style="position:absolute;margin-left:79.1pt;margin-top:74.2pt;width:127.55pt;height:60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4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70" type="#_x0000_t75" alt="UANL Logo - Logo, zeichen, emblem, symbol. Geschichte und Bedeutung" style="position:absolute;left:0;text-align:left;margin-left:14.4pt;margin-top:10.5pt;width:128.9pt;height:72.65pt;z-index:251839488;mso-position-horizontal-relative:margin;mso-position-vertical-relative:margin">
                  <v:imagedata r:id="rId10" r:href="rId144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4051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329" name="Imagen 1329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159453150"/>
            <w:placeholder>
              <w:docPart w:val="C0D2DEB842C140C2969D5EF12931C1CE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45" w:history="1">
              <w:r w:rsidRPr="009924F7">
                <w:rPr>
                  <w:noProof/>
                  <w:sz w:val="36"/>
                </w:rPr>
                <w:t>E.J. Liddell32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302" name="Forma libre 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B713EF" id="Forma libre 1302" o:spid="_x0000_s1026" style="position:absolute;margin-left:79.1pt;margin-top:74.2pt;width:127.55pt;height:60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46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71" type="#_x0000_t75" alt="UANL Logo - Logo, zeichen, emblem, symbol. Geschichte und Bedeutung" style="position:absolute;left:0;text-align:left;margin-left:14.4pt;margin-top:10.5pt;width:128.9pt;height:72.65pt;z-index:251843584;mso-position-horizontal-relative:margin;mso-position-vertical-relative:margin">
                  <v:imagedata r:id="rId10" r:href="rId147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4460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358" name="Imagen 1358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20481470"/>
            <w:placeholder>
              <w:docPart w:val="3A12117CE4764F058C8C39287CA6BAB1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48" w:history="1">
              <w:r w:rsidRPr="009924F7">
                <w:rPr>
                  <w:noProof/>
                  <w:sz w:val="36"/>
                </w:rPr>
                <w:t>Emanuel Miller20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331" name="Forma libre 1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7DF0E" id="Forma libre 1331" o:spid="_x0000_s1026" style="position:absolute;margin-left:79.1pt;margin-top:74.2pt;width:127.55pt;height:60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Iy7E7SMDQAArj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4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72" type="#_x0000_t75" alt="UANL Logo - Logo, zeichen, emblem, symbol. Geschichte und Bedeutung" style="position:absolute;left:0;text-align:left;margin-left:14.4pt;margin-top:10.5pt;width:128.9pt;height:72.65pt;z-index:251847680;mso-position-horizontal-relative:margin;mso-position-vertical-relative:margin">
                  <v:imagedata r:id="rId10" r:href="rId150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4870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387" name="Imagen 1387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140380971"/>
            <w:placeholder>
              <w:docPart w:val="C4D642AEEDF544E784EE899884B14AA1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51" w:history="1">
              <w:r w:rsidRPr="009924F7">
                <w:rPr>
                  <w:noProof/>
                  <w:sz w:val="36"/>
                </w:rPr>
                <w:t>Julian Phillips15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360" name="Forma libre 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EB992A" id="Forma libre 1360" o:spid="_x0000_s1026" style="position:absolute;margin-left:79.1pt;margin-top:74.2pt;width:127.55pt;height:60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5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73" type="#_x0000_t75" alt="UANL Logo - Logo, zeichen, emblem, symbol. Geschichte und Bedeutung" style="position:absolute;left:0;text-align:left;margin-left:14.4pt;margin-top:10.5pt;width:128.9pt;height:72.65pt;z-index:251851776;mso-position-horizontal-relative:margin;mso-position-vertical-relative:margin">
                  <v:imagedata r:id="rId10" r:href="rId153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5280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416" name="Imagen 1416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340925341"/>
            <w:placeholder>
              <w:docPart w:val="DCAD656DD51245A8B8FD387DDC8E6C5C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54" w:history="1">
              <w:r w:rsidRPr="009924F7">
                <w:rPr>
                  <w:noProof/>
                  <w:sz w:val="36"/>
                </w:rPr>
                <w:t>Jalen Smith7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389" name="Forma libre 1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3370EA" id="Forma libre 1389" o:spid="_x0000_s1026" style="position:absolute;margin-left:79.1pt;margin-top:74.2pt;width:127.55pt;height:60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Briw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55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74" type="#_x0000_t75" alt="UANL Logo - Logo, zeichen, emblem, symbol. Geschichte und Bedeutung" style="position:absolute;left:0;text-align:left;margin-left:14.4pt;margin-top:10.5pt;width:128.9pt;height:72.65pt;z-index:251855872;mso-position-horizontal-relative:margin;mso-position-vertical-relative:margin">
                  <v:imagedata r:id="rId10" r:href="rId156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5689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445" name="Imagen 1445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494380842"/>
            <w:placeholder>
              <w:docPart w:val="EC9E3F282EF34B76A55A107E9FC9E9AA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57" w:history="1">
              <w:r w:rsidRPr="009924F7">
                <w:rPr>
                  <w:noProof/>
                  <w:sz w:val="36"/>
                </w:rPr>
                <w:t>Dalen Terry25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418" name="Forma libre 1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7FC7CC" id="Forma libre 1418" o:spid="_x0000_s1026" style="position:absolute;margin-left:79.1pt;margin-top:74.2pt;width:127.55pt;height:60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NjjA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OSEs2OMDQAArj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58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75" type="#_x0000_t75" alt="UANL Logo - Logo, zeichen, emblem, symbol. Geschichte und Bedeutung" style="position:absolute;left:0;text-align:left;margin-left:14.4pt;margin-top:10.5pt;width:128.9pt;height:72.65pt;z-index:251859968;mso-position-horizontal-relative:margin;mso-position-vertical-relative:margin">
                  <v:imagedata r:id="rId10" r:href="rId159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6099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474" name="Imagen 1474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735449494"/>
            <w:placeholder>
              <w:docPart w:val="B4CC0C4D25A340F5B15FEF03630F42A0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60" w:history="1">
              <w:r w:rsidRPr="009924F7">
                <w:rPr>
                  <w:noProof/>
                  <w:sz w:val="36"/>
                </w:rPr>
                <w:t>Nikola Vucevic9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447" name="Forma libre 1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0970A" id="Forma libre 1447" o:spid="_x0000_s1026" style="position:absolute;margin-left:79.1pt;margin-top:74.2pt;width:127.55pt;height:60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6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76" type="#_x0000_t75" alt="UANL Logo - Logo, zeichen, emblem, symbol. Geschichte und Bedeutung" style="position:absolute;left:0;text-align:left;margin-left:14.4pt;margin-top:10.5pt;width:128.9pt;height:72.65pt;z-index:251864064;mso-position-horizontal-relative:margin;mso-position-vertical-relative:margin">
                  <v:imagedata r:id="rId10" r:href="rId162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6508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503" name="Imagen 1503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2070383464"/>
            <w:placeholder>
              <w:docPart w:val="E4DE9D56FF084604B31F61285C8C1775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63" w:history="1">
              <w:r w:rsidRPr="009924F7">
                <w:rPr>
                  <w:noProof/>
                  <w:sz w:val="36"/>
                </w:rPr>
                <w:t>Coby White0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476" name="Forma libre 1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74DAC" id="Forma libre 1476" o:spid="_x0000_s1026" style="position:absolute;margin-left:79.1pt;margin-top:74.2pt;width:127.55pt;height:60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zFjiw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6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77" type="#_x0000_t75" alt="UANL Logo - Logo, zeichen, emblem, symbol. Geschichte und Bedeutung" style="position:absolute;left:0;text-align:left;margin-left:14.4pt;margin-top:10.5pt;width:128.9pt;height:72.65pt;z-index:251868160;mso-position-horizontal-relative:margin;mso-position-vertical-relative:margin">
                  <v:imagedata r:id="rId10" r:href="rId165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6918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532" name="Imagen 1532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331367341"/>
            <w:placeholder>
              <w:docPart w:val="7C3ADA9A69F64695A3112D01C8356089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66" w:history="1">
              <w:r w:rsidRPr="009924F7">
                <w:rPr>
                  <w:noProof/>
                  <w:sz w:val="36"/>
                </w:rPr>
                <w:t>Patrick Williams44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505" name="Forma libre 1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C13932" id="Forma libre 1505" o:spid="_x0000_s1026" style="position:absolute;margin-left:79.1pt;margin-top:74.2pt;width:127.55pt;height:60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67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78" type="#_x0000_t75" alt="UANL Logo - Logo, zeichen, emblem, symbol. Geschichte und Bedeutung" style="position:absolute;left:0;text-align:left;margin-left:14.4pt;margin-top:10.5pt;width:128.9pt;height:72.65pt;z-index:251872256;mso-position-horizontal-relative:margin;mso-position-vertical-relative:margin">
                  <v:imagedata r:id="rId10" r:href="rId168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7328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561" name="Imagen 1561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00492198"/>
            <w:placeholder>
              <w:docPart w:val="7A0CD08472EC40F4A967684F63E1913C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69" w:history="1">
              <w:r w:rsidRPr="009924F7">
                <w:rPr>
                  <w:noProof/>
                  <w:sz w:val="36"/>
                </w:rPr>
                <w:t>Jahmir Young17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534" name="Forma libre 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FD5BD" id="Forma libre 1534" o:spid="_x0000_s1026" style="position:absolute;margin-left:79.1pt;margin-top:74.2pt;width:127.55pt;height:60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MYo+LmMDQAArj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7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79" type="#_x0000_t75" alt="UANL Logo - Logo, zeichen, emblem, symbol. Geschichte und Bedeutung" style="position:absolute;left:0;text-align:left;margin-left:14.4pt;margin-top:10.5pt;width:128.9pt;height:72.65pt;z-index:251876352;mso-position-horizontal-relative:margin;mso-position-vertical-relative:margin">
                  <v:imagedata r:id="rId10" r:href="rId171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7737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590" name="Imagen 1590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994175141"/>
            <w:placeholder>
              <w:docPart w:val="1982D3DC34DB4CA5BBF05D8EC90265A4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72" w:history="1">
              <w:r w:rsidRPr="009924F7">
                <w:rPr>
                  <w:noProof/>
                  <w:sz w:val="36"/>
                </w:rPr>
                <w:t>Jaylen Brown7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563" name="Forma libre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71DE53" id="Forma libre 1563" o:spid="_x0000_s1026" style="position:absolute;margin-left:79.1pt;margin-top:74.2pt;width:127.55pt;height:60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7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80" type="#_x0000_t75" alt="UANL Logo - Logo, zeichen, emblem, symbol. Geschichte und Bedeutung" style="position:absolute;left:0;text-align:left;margin-left:14.4pt;margin-top:10.5pt;width:128.9pt;height:72.65pt;z-index:251880448;mso-position-horizontal-relative:margin;mso-position-vertical-relative:margin">
                  <v:imagedata r:id="rId10" r:href="rId174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8147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619" name="Imagen 1619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853802459"/>
            <w:placeholder>
              <w:docPart w:val="98863DB19201466D8E434EA1CADB6AC4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75" w:history="1">
              <w:r w:rsidRPr="009924F7">
                <w:rPr>
                  <w:noProof/>
                  <w:sz w:val="36"/>
                </w:rPr>
                <w:t>Torrey Craig12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592" name="Forma libre 1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C90DF5" id="Forma libre 1592" o:spid="_x0000_s1026" style="position:absolute;margin-left:79.1pt;margin-top:74.2pt;width:127.55pt;height:60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CbD2L+MDQAArj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76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81" type="#_x0000_t75" alt="UANL Logo - Logo, zeichen, emblem, symbol. Geschichte und Bedeutung" style="position:absolute;left:0;text-align:left;margin-left:14.4pt;margin-top:10.5pt;width:128.9pt;height:72.65pt;z-index:251884544;mso-position-horizontal-relative:margin;mso-position-vertical-relative:margin">
                  <v:imagedata r:id="rId10" r:href="rId177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8556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648" name="Imagen 1648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740129911"/>
            <w:placeholder>
              <w:docPart w:val="A5D9EC166716470DBE0BDD127FF45C1F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78" w:history="1">
              <w:r w:rsidRPr="009924F7">
                <w:rPr>
                  <w:noProof/>
                  <w:sz w:val="36"/>
                </w:rPr>
                <w:t>JD Davison20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621" name="Forma libre 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FFDF0" id="Forma libre 1621" o:spid="_x0000_s1026" style="position:absolute;margin-left:79.1pt;margin-top:74.2pt;width:127.55pt;height:60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Bj9HvTjQ0AAK4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7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82" type="#_x0000_t75" alt="UANL Logo - Logo, zeichen, emblem, symbol. Geschichte und Bedeutung" style="position:absolute;left:0;text-align:left;margin-left:14.4pt;margin-top:10.5pt;width:128.9pt;height:72.65pt;z-index:251888640;mso-position-horizontal-relative:margin;mso-position-vertical-relative:margin">
                  <v:imagedata r:id="rId10" r:href="rId180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8966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677" name="Imagen 1677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723904254"/>
            <w:placeholder>
              <w:docPart w:val="3E3EE85FCF8E4C3FABED622E788C8E27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81" w:history="1">
              <w:r w:rsidRPr="009924F7">
                <w:rPr>
                  <w:noProof/>
                  <w:sz w:val="36"/>
                </w:rPr>
                <w:t>Sam Hauser30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650" name="Forma libre 1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22A78" id="Forma libre 1650" o:spid="_x0000_s1026" style="position:absolute;margin-left:79.1pt;margin-top:74.2pt;width:127.55pt;height:60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B+eqi8jQ0AAK4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8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83" type="#_x0000_t75" alt="UANL Logo - Logo, zeichen, emblem, symbol. Geschichte und Bedeutung" style="position:absolute;left:0;text-align:left;margin-left:14.4pt;margin-top:10.5pt;width:128.9pt;height:72.65pt;z-index:251892736;mso-position-horizontal-relative:margin;mso-position-vertical-relative:margin">
                  <v:imagedata r:id="rId10" r:href="rId183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9376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706" name="Imagen 1706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488014084"/>
            <w:placeholder>
              <w:docPart w:val="63C0C39863D242BA82A99C1C08392AA3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84" w:history="1">
              <w:r w:rsidRPr="009924F7">
                <w:rPr>
                  <w:noProof/>
                  <w:sz w:val="36"/>
                </w:rPr>
                <w:t>Jrue Holiday4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679" name="Forma libre 1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94F17" id="Forma libre 1679" o:spid="_x0000_s1026" style="position:absolute;margin-left:79.1pt;margin-top:74.2pt;width:127.55pt;height:60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pljQ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CCrApljQ0AAK4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85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84" type="#_x0000_t75" alt="UANL Logo - Logo, zeichen, emblem, symbol. Geschichte und Bedeutung" style="position:absolute;left:0;text-align:left;margin-left:14.4pt;margin-top:10.5pt;width:128.9pt;height:72.65pt;z-index:251896832;mso-position-horizontal-relative:margin;mso-position-vertical-relative:margin">
                  <v:imagedata r:id="rId10" r:href="rId186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9785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735" name="Imagen 1735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819458469"/>
            <w:placeholder>
              <w:docPart w:val="3272ABF1AF4646DBB0CC11419D69C77D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87" w:history="1">
              <w:r w:rsidRPr="009924F7">
                <w:rPr>
                  <w:noProof/>
                  <w:sz w:val="36"/>
                </w:rPr>
                <w:t>Al Horford42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708" name="Forma libre 1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E677CA" id="Forma libre 1708" o:spid="_x0000_s1026" style="position:absolute;margin-left:79.1pt;margin-top:74.2pt;width:127.55pt;height:60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kIiQ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88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85" type="#_x0000_t75" alt="UANL Logo - Logo, zeichen, emblem, symbol. Geschichte und Bedeutung" style="position:absolute;left:0;text-align:left;margin-left:14.4pt;margin-top:10.5pt;width:128.9pt;height:72.65pt;z-index:251900928;mso-position-horizontal-relative:margin;mso-position-vertical-relative:margin">
                  <v:imagedata r:id="rId10" r:href="rId189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0195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764" name="Imagen 1764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478143557"/>
            <w:placeholder>
              <w:docPart w:val="DF6BADFC7BBF4AA39847B66EFEE3C298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90" w:history="1">
              <w:r w:rsidRPr="009924F7">
                <w:rPr>
                  <w:noProof/>
                  <w:sz w:val="36"/>
                </w:rPr>
                <w:t>Luke Kornet40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737" name="Forma libre 1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97A6B" id="Forma libre 1737" o:spid="_x0000_s1026" style="position:absolute;margin-left:79.1pt;margin-top:74.2pt;width:127.55pt;height:60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AApl69jQ0AAK4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9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86" type="#_x0000_t75" alt="UANL Logo - Logo, zeichen, emblem, symbol. Geschichte und Bedeutung" style="position:absolute;left:0;text-align:left;margin-left:14.4pt;margin-top:10.5pt;width:128.9pt;height:72.65pt;z-index:251905024;mso-position-horizontal-relative:margin;mso-position-vertical-relative:margin">
                  <v:imagedata r:id="rId10" r:href="rId192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0604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793" name="Imagen 1793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023756251"/>
            <w:placeholder>
              <w:docPart w:val="B0BD9990153F4CF5A75505C2CFE461F1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93" w:history="1">
              <w:r w:rsidRPr="009924F7">
                <w:rPr>
                  <w:noProof/>
                  <w:sz w:val="36"/>
                </w:rPr>
                <w:t>Miles Norris44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766" name="Forma libre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B8E281" id="Forma libre 1766" o:spid="_x0000_s1026" style="position:absolute;margin-left:79.1pt;margin-top:74.2pt;width:127.55pt;height:60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sIjA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JuFWwiMDQAArj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9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87" type="#_x0000_t75" alt="UANL Logo - Logo, zeichen, emblem, symbol. Geschichte und Bedeutung" style="position:absolute;left:0;text-align:left;margin-left:14.4pt;margin-top:10.5pt;width:128.9pt;height:72.65pt;z-index:251909120;mso-position-horizontal-relative:margin;mso-position-vertical-relative:margin">
                  <v:imagedata r:id="rId10" r:href="rId195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1014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822" name="Imagen 1822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2029755361"/>
            <w:placeholder>
              <w:docPart w:val="943B9DDA92EA40AE9B28F4E5B10F8571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96" w:history="1">
              <w:r w:rsidRPr="009924F7">
                <w:rPr>
                  <w:noProof/>
                  <w:sz w:val="36"/>
                </w:rPr>
                <w:t>Drew Peterson13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795" name="Forma libre 1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B0EB28" id="Forma libre 1795" o:spid="_x0000_s1026" style="position:absolute;margin-left:79.1pt;margin-top:74.2pt;width:127.55pt;height:60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UMiA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197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88" type="#_x0000_t75" alt="UANL Logo - Logo, zeichen, emblem, symbol. Geschichte und Bedeutung" style="position:absolute;left:0;text-align:left;margin-left:14.4pt;margin-top:10.5pt;width:128.9pt;height:72.65pt;z-index:251913216;mso-position-horizontal-relative:margin;mso-position-vertical-relative:margin">
                  <v:imagedata r:id="rId10" r:href="rId198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1424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851" name="Imagen 1851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747030136"/>
            <w:placeholder>
              <w:docPart w:val="9CFE0BB77CF84C398DE141246201AF19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199" w:history="1">
              <w:r w:rsidRPr="009924F7">
                <w:rPr>
                  <w:noProof/>
                  <w:sz w:val="36"/>
                </w:rPr>
                <w:t>Kristaps Porzingis8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824" name="Forma libre 1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63432" id="Forma libre 1824" o:spid="_x0000_s1026" style="position:absolute;margin-left:79.1pt;margin-top:74.2pt;width:127.55pt;height:60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DJpZfOjQ0AAK4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0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89" type="#_x0000_t75" alt="UANL Logo - Logo, zeichen, emblem, symbol. Geschichte und Bedeutung" style="position:absolute;left:0;text-align:left;margin-left:14.4pt;margin-top:10.5pt;width:128.9pt;height:72.65pt;z-index:251917312;mso-position-horizontal-relative:margin;mso-position-vertical-relative:margin">
                  <v:imagedata r:id="rId10" r:href="rId201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1833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880" name="Imagen 1880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193684055"/>
            <w:placeholder>
              <w:docPart w:val="75F68A96B7E64DD6B823485B6291B672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202" w:history="1">
              <w:r w:rsidRPr="009924F7">
                <w:rPr>
                  <w:noProof/>
                  <w:sz w:val="36"/>
                </w:rPr>
                <w:t>Payton Pritchard11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853" name="Forma libre 1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A3073C" id="Forma libre 1853" o:spid="_x0000_s1026" style="position:absolute;margin-left:79.1pt;margin-top:74.2pt;width:127.55pt;height:60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Ao1wqgjQ0AAK4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0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90" type="#_x0000_t75" alt="UANL Logo - Logo, zeichen, emblem, symbol. Geschichte und Bedeutung" style="position:absolute;left:0;text-align:left;margin-left:14.4pt;margin-top:10.5pt;width:128.9pt;height:72.65pt;z-index:251921408;mso-position-horizontal-relative:margin;mso-position-vertical-relative:margin">
                  <v:imagedata r:id="rId10" r:href="rId204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2243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909" name="Imagen 1909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347204806"/>
            <w:placeholder>
              <w:docPart w:val="F83A8560BA8E4FD4B1696F0510BDBAE8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205" w:history="1">
              <w:r w:rsidRPr="009924F7">
                <w:rPr>
                  <w:noProof/>
                  <w:sz w:val="36"/>
                </w:rPr>
                <w:t>Neemias Queta88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882" name="Forma libre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59DAF" id="Forma libre 1882" o:spid="_x0000_s1026" style="position:absolute;margin-left:79.1pt;margin-top:74.2pt;width:127.55pt;height:60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ClOt8iMDQAArj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06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91" type="#_x0000_t75" alt="UANL Logo - Logo, zeichen, emblem, symbol. Geschichte und Bedeutung" style="position:absolute;left:0;text-align:left;margin-left:14.4pt;margin-top:10.5pt;width:128.9pt;height:72.65pt;z-index:251925504;mso-position-horizontal-relative:margin;mso-position-vertical-relative:margin">
                  <v:imagedata r:id="rId10" r:href="rId207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26528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938" name="Imagen 1938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873298574"/>
            <w:placeholder>
              <w:docPart w:val="EC1A7EA701FC4685B24782F211752218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208" w:history="1">
              <w:r w:rsidRPr="009924F7">
                <w:rPr>
                  <w:noProof/>
                  <w:sz w:val="36"/>
                </w:rPr>
                <w:t>Baylor Scheierman55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911" name="Forma libre 1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BEB70A" id="Forma libre 1911" o:spid="_x0000_s1026" style="position:absolute;margin-left:79.1pt;margin-top:74.2pt;width:127.55pt;height:60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0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92" type="#_x0000_t75" alt="UANL Logo - Logo, zeichen, emblem, symbol. Geschichte und Bedeutung" style="position:absolute;left:0;text-align:left;margin-left:14.4pt;margin-top:10.5pt;width:128.9pt;height:72.65pt;z-index:251929600;mso-position-horizontal-relative:margin;mso-position-vertical-relative:margin">
                  <v:imagedata r:id="rId10" r:href="rId210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30624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967" name="Imagen 1967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1294708442"/>
            <w:placeholder>
              <w:docPart w:val="FF648DB34010496E9FD436CAB52CAE38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211" w:history="1">
              <w:r w:rsidRPr="009924F7">
                <w:rPr>
                  <w:noProof/>
                  <w:sz w:val="36"/>
                </w:rPr>
                <w:t>Jayson Tatum0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940" name="Forma libre 1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73E6FC" id="Forma libre 1940" o:spid="_x0000_s1026" style="position:absolute;margin-left:79.1pt;margin-top:74.2pt;width:127.55pt;height:60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bPiQ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1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93" type="#_x0000_t75" alt="UANL Logo - Logo, zeichen, emblem, symbol. Geschichte und Bedeutung" style="position:absolute;left:0;text-align:left;margin-left:14.4pt;margin-top:10.5pt;width:128.9pt;height:72.65pt;z-index:251933696;mso-position-horizontal-relative:margin;mso-position-vertical-relative:margin">
                  <v:imagedata r:id="rId10" r:href="rId213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34720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1996" name="Imagen 1996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993391946"/>
            <w:placeholder>
              <w:docPart w:val="484222F021214E349DFFC37D1B9B9DAD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214" w:history="1">
              <w:r w:rsidRPr="009924F7">
                <w:rPr>
                  <w:noProof/>
                  <w:sz w:val="36"/>
                </w:rPr>
                <w:t>Xavier Tillman26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969" name="Forma libre 1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0917ED" id="Forma libre 1969" o:spid="_x0000_s1026" style="position:absolute;margin-left:79.1pt;margin-top:74.2pt;width:127.55pt;height:60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A10WQWjQ0AAK4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15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94" type="#_x0000_t75" alt="UANL Logo - Logo, zeichen, emblem, symbol. Geschichte und Bedeutung" style="position:absolute;left:0;text-align:left;margin-left:14.4pt;margin-top:10.5pt;width:128.9pt;height:72.65pt;z-index:251937792;mso-position-horizontal-relative:margin;mso-position-vertical-relative:margin">
                  <v:imagedata r:id="rId10" r:href="rId216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38816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2025" name="Imagen 2025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1720740703"/>
            <w:placeholder>
              <w:docPart w:val="E61B8A51541141CFBCE931C235F4557D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217" w:history="1">
              <w:r w:rsidRPr="009924F7">
                <w:rPr>
                  <w:noProof/>
                  <w:sz w:val="36"/>
                </w:rPr>
                <w:t>Jordan Walsh27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1998" name="Forma libre 1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D28EA7" id="Forma libre 1998" o:spid="_x0000_s1026" style="position:absolute;margin-left:79.1pt;margin-top:74.2pt;width:127.55pt;height:60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18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Default="00222D9F" w:rsidP="00A92FEE">
      <w:pPr>
        <w:jc w:val="both"/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222D9F" w:rsidRPr="00E60BA0" w:rsidTr="00A92FEE">
        <w:trPr>
          <w:trHeight w:val="2829"/>
          <w:jc w:val="center"/>
        </w:trPr>
        <w:tc>
          <w:tcPr>
            <w:tcW w:w="13958" w:type="dxa"/>
            <w:gridSpan w:val="5"/>
          </w:tcPr>
          <w:p w:rsidR="00222D9F" w:rsidRDefault="00222D9F" w:rsidP="00A92FEE">
            <w:pPr>
              <w:pStyle w:val="Ttulo"/>
            </w:pPr>
          </w:p>
          <w:p w:rsidR="00222D9F" w:rsidRDefault="00222D9F" w:rsidP="00A92FEE">
            <w:pPr>
              <w:pStyle w:val="Ttulo"/>
            </w:pPr>
            <w:r>
              <w:rPr>
                <w:noProof/>
              </w:rPr>
              <w:pict>
                <v:shape id="_x0000_s1095" type="#_x0000_t75" alt="UANL Logo - Logo, zeichen, emblem, symbol. Geschichte und Bedeutung" style="position:absolute;left:0;text-align:left;margin-left:14.4pt;margin-top:10.5pt;width:128.9pt;height:72.65pt;z-index:251941888;mso-position-horizontal-relative:margin;mso-position-vertical-relative:margin">
                  <v:imagedata r:id="rId10" r:href="rId219"/>
                  <w10:wrap type="square" anchorx="margin" anchory="margin"/>
                </v:shape>
              </w:pict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942912" behindDoc="0" locked="0" layoutInCell="1" allowOverlap="1" wp14:anchorId="2A173E3F" wp14:editId="58BBC2DD">
                  <wp:simplePos x="0" y="0"/>
                  <wp:positionH relativeFrom="margin">
                    <wp:posOffset>6544945</wp:posOffset>
                  </wp:positionH>
                  <wp:positionV relativeFrom="margin">
                    <wp:posOffset>85725</wp:posOffset>
                  </wp:positionV>
                  <wp:extent cx="992505" cy="942975"/>
                  <wp:effectExtent l="0" t="0" r="0" b="9525"/>
                  <wp:wrapSquare wrapText="bothSides"/>
                  <wp:docPr id="2054" name="Imagen 2054" descr="Plan de Desarrollo FOD - Facultad de Organización Depor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de Desarrollo FOD - Facultad de Organización Depor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Constancia</w:t>
            </w:r>
          </w:p>
        </w:tc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A92FEE">
            <w:pPr>
              <w:pStyle w:val="Subttulo"/>
            </w:pPr>
            <w:r>
              <w:t>Evento de baloncesto “hawk sports”</w:t>
            </w:r>
          </w:p>
        </w:tc>
      </w:tr>
      <w:tr w:rsidR="00222D9F" w:rsidRPr="00E60BA0" w:rsidTr="00A92FEE">
        <w:trPr>
          <w:jc w:val="center"/>
        </w:trPr>
        <w:sdt>
          <w:sdtPr>
            <w:id w:val="-2030327975"/>
            <w:placeholder>
              <w:docPart w:val="AA8777E28AA14C32ABCBFBB52ECDD3C8"/>
            </w:placeholder>
            <w:temporary/>
            <w:showingPlcHdr/>
            <w15:appearance w15:val="hidden"/>
          </w:sdtPr>
          <w:sdtContent>
            <w:tc>
              <w:tcPr>
                <w:tcW w:w="13958" w:type="dxa"/>
                <w:gridSpan w:val="5"/>
              </w:tcPr>
              <w:p w:rsidR="00222D9F" w:rsidRPr="00E60BA0" w:rsidRDefault="00222D9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222D9F" w:rsidRPr="00E60BA0" w:rsidTr="00A92FEE">
        <w:trPr>
          <w:jc w:val="center"/>
        </w:trPr>
        <w:tc>
          <w:tcPr>
            <w:tcW w:w="13958" w:type="dxa"/>
            <w:gridSpan w:val="5"/>
          </w:tcPr>
          <w:p w:rsidR="00222D9F" w:rsidRPr="00E60BA0" w:rsidRDefault="00222D9F" w:rsidP="00C64513">
            <w:pPr>
              <w:pStyle w:val="Nombre"/>
            </w:pPr>
            <w:hyperlink r:id="rId220" w:history="1">
              <w:r w:rsidRPr="009924F7">
                <w:rPr>
                  <w:noProof/>
                  <w:sz w:val="36"/>
                </w:rPr>
                <w:t>Derrick White9</w:t>
              </w:r>
            </w:hyperlink>
          </w:p>
        </w:tc>
      </w:tr>
      <w:tr w:rsidR="00222D9F" w:rsidRPr="00E60BA0" w:rsidTr="00A92FEE">
        <w:trPr>
          <w:trHeight w:val="1652"/>
          <w:jc w:val="center"/>
        </w:trPr>
        <w:tc>
          <w:tcPr>
            <w:tcW w:w="13958" w:type="dxa"/>
            <w:gridSpan w:val="5"/>
            <w:vAlign w:val="center"/>
          </w:tcPr>
          <w:p w:rsidR="00222D9F" w:rsidRPr="00E60BA0" w:rsidRDefault="00222D9F" w:rsidP="00A92FEE"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1004335</wp:posOffset>
                      </wp:positionH>
                      <wp:positionV relativeFrom="paragraph">
                        <wp:posOffset>942165</wp:posOffset>
                      </wp:positionV>
                      <wp:extent cx="1619795" cy="772335"/>
                      <wp:effectExtent l="0" t="0" r="19050" b="27940"/>
                      <wp:wrapNone/>
                      <wp:docPr id="2027" name="Forma libre 2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795" cy="772335"/>
                              </a:xfrm>
                              <a:custGeom>
                                <a:avLst/>
                                <a:gdLst>
                                  <a:gd name="connsiteX0" fmla="*/ 660635 w 1619795"/>
                                  <a:gd name="connsiteY0" fmla="*/ 419910 h 772335"/>
                                  <a:gd name="connsiteX1" fmla="*/ 822560 w 1619795"/>
                                  <a:gd name="connsiteY1" fmla="*/ 353235 h 772335"/>
                                  <a:gd name="connsiteX2" fmla="*/ 841610 w 1619795"/>
                                  <a:gd name="connsiteY2" fmla="*/ 324660 h 772335"/>
                                  <a:gd name="connsiteX3" fmla="*/ 889235 w 1619795"/>
                                  <a:gd name="connsiteY3" fmla="*/ 286560 h 772335"/>
                                  <a:gd name="connsiteX4" fmla="*/ 917810 w 1619795"/>
                                  <a:gd name="connsiteY4" fmla="*/ 219885 h 772335"/>
                                  <a:gd name="connsiteX5" fmla="*/ 955910 w 1619795"/>
                                  <a:gd name="connsiteY5" fmla="*/ 162735 h 772335"/>
                                  <a:gd name="connsiteX6" fmla="*/ 974960 w 1619795"/>
                                  <a:gd name="connsiteY6" fmla="*/ 96060 h 772335"/>
                                  <a:gd name="connsiteX7" fmla="*/ 994010 w 1619795"/>
                                  <a:gd name="connsiteY7" fmla="*/ 29385 h 772335"/>
                                  <a:gd name="connsiteX8" fmla="*/ 984485 w 1619795"/>
                                  <a:gd name="connsiteY8" fmla="*/ 810 h 772335"/>
                                  <a:gd name="connsiteX9" fmla="*/ 965435 w 1619795"/>
                                  <a:gd name="connsiteY9" fmla="*/ 48435 h 772335"/>
                                  <a:gd name="connsiteX10" fmla="*/ 955910 w 1619795"/>
                                  <a:gd name="connsiteY10" fmla="*/ 115110 h 772335"/>
                                  <a:gd name="connsiteX11" fmla="*/ 946385 w 1619795"/>
                                  <a:gd name="connsiteY11" fmla="*/ 162735 h 772335"/>
                                  <a:gd name="connsiteX12" fmla="*/ 927335 w 1619795"/>
                                  <a:gd name="connsiteY12" fmla="*/ 334185 h 772335"/>
                                  <a:gd name="connsiteX13" fmla="*/ 917810 w 1619795"/>
                                  <a:gd name="connsiteY13" fmla="*/ 362760 h 772335"/>
                                  <a:gd name="connsiteX14" fmla="*/ 908285 w 1619795"/>
                                  <a:gd name="connsiteY14" fmla="*/ 429435 h 772335"/>
                                  <a:gd name="connsiteX15" fmla="*/ 851135 w 1619795"/>
                                  <a:gd name="connsiteY15" fmla="*/ 438960 h 772335"/>
                                  <a:gd name="connsiteX16" fmla="*/ 708260 w 1619795"/>
                                  <a:gd name="connsiteY16" fmla="*/ 448485 h 772335"/>
                                  <a:gd name="connsiteX17" fmla="*/ 660635 w 1619795"/>
                                  <a:gd name="connsiteY17" fmla="*/ 458010 h 772335"/>
                                  <a:gd name="connsiteX18" fmla="*/ 41510 w 1619795"/>
                                  <a:gd name="connsiteY18" fmla="*/ 467535 h 772335"/>
                                  <a:gd name="connsiteX19" fmla="*/ 1279760 w 1619795"/>
                                  <a:gd name="connsiteY19" fmla="*/ 477060 h 772335"/>
                                  <a:gd name="connsiteX20" fmla="*/ 1432160 w 1619795"/>
                                  <a:gd name="connsiteY20" fmla="*/ 505635 h 772335"/>
                                  <a:gd name="connsiteX21" fmla="*/ 1584560 w 1619795"/>
                                  <a:gd name="connsiteY21" fmla="*/ 515160 h 772335"/>
                                  <a:gd name="connsiteX22" fmla="*/ 1555985 w 1619795"/>
                                  <a:gd name="connsiteY22" fmla="*/ 486585 h 772335"/>
                                  <a:gd name="connsiteX23" fmla="*/ 1498835 w 1619795"/>
                                  <a:gd name="connsiteY23" fmla="*/ 77010 h 772335"/>
                                  <a:gd name="connsiteX24" fmla="*/ 1403585 w 1619795"/>
                                  <a:gd name="connsiteY24" fmla="*/ 238935 h 772335"/>
                                  <a:gd name="connsiteX25" fmla="*/ 1346435 w 1619795"/>
                                  <a:gd name="connsiteY25" fmla="*/ 353235 h 772335"/>
                                  <a:gd name="connsiteX26" fmla="*/ 1317860 w 1619795"/>
                                  <a:gd name="connsiteY26" fmla="*/ 410385 h 772335"/>
                                  <a:gd name="connsiteX27" fmla="*/ 1289285 w 1619795"/>
                                  <a:gd name="connsiteY27" fmla="*/ 477060 h 772335"/>
                                  <a:gd name="connsiteX28" fmla="*/ 1260710 w 1619795"/>
                                  <a:gd name="connsiteY28" fmla="*/ 515160 h 772335"/>
                                  <a:gd name="connsiteX29" fmla="*/ 1174985 w 1619795"/>
                                  <a:gd name="connsiteY29" fmla="*/ 667560 h 772335"/>
                                  <a:gd name="connsiteX30" fmla="*/ 1146410 w 1619795"/>
                                  <a:gd name="connsiteY30" fmla="*/ 696135 h 772335"/>
                                  <a:gd name="connsiteX31" fmla="*/ 1108310 w 1619795"/>
                                  <a:gd name="connsiteY31" fmla="*/ 743760 h 772335"/>
                                  <a:gd name="connsiteX32" fmla="*/ 1032110 w 1619795"/>
                                  <a:gd name="connsiteY32" fmla="*/ 658035 h 772335"/>
                                  <a:gd name="connsiteX33" fmla="*/ 946385 w 1619795"/>
                                  <a:gd name="connsiteY33" fmla="*/ 619935 h 772335"/>
                                  <a:gd name="connsiteX34" fmla="*/ 908285 w 1619795"/>
                                  <a:gd name="connsiteY34" fmla="*/ 600885 h 772335"/>
                                  <a:gd name="connsiteX35" fmla="*/ 879710 w 1619795"/>
                                  <a:gd name="connsiteY35" fmla="*/ 591360 h 772335"/>
                                  <a:gd name="connsiteX36" fmla="*/ 974960 w 1619795"/>
                                  <a:gd name="connsiteY36" fmla="*/ 486585 h 772335"/>
                                  <a:gd name="connsiteX37" fmla="*/ 1022585 w 1619795"/>
                                  <a:gd name="connsiteY37" fmla="*/ 438960 h 772335"/>
                                  <a:gd name="connsiteX38" fmla="*/ 1089260 w 1619795"/>
                                  <a:gd name="connsiteY38" fmla="*/ 353235 h 772335"/>
                                  <a:gd name="connsiteX39" fmla="*/ 1241660 w 1619795"/>
                                  <a:gd name="connsiteY39" fmla="*/ 334185 h 772335"/>
                                  <a:gd name="connsiteX40" fmla="*/ 1194035 w 1619795"/>
                                  <a:gd name="connsiteY40" fmla="*/ 315135 h 772335"/>
                                  <a:gd name="connsiteX41" fmla="*/ 1070210 w 1619795"/>
                                  <a:gd name="connsiteY41" fmla="*/ 324660 h 772335"/>
                                  <a:gd name="connsiteX42" fmla="*/ 1098785 w 1619795"/>
                                  <a:gd name="connsiteY42" fmla="*/ 286560 h 772335"/>
                                  <a:gd name="connsiteX43" fmla="*/ 1108310 w 1619795"/>
                                  <a:gd name="connsiteY43" fmla="*/ 248460 h 772335"/>
                                  <a:gd name="connsiteX44" fmla="*/ 1136885 w 1619795"/>
                                  <a:gd name="connsiteY44" fmla="*/ 124635 h 772335"/>
                                  <a:gd name="connsiteX45" fmla="*/ 1127360 w 1619795"/>
                                  <a:gd name="connsiteY45" fmla="*/ 19860 h 772335"/>
                                  <a:gd name="connsiteX46" fmla="*/ 1089260 w 1619795"/>
                                  <a:gd name="connsiteY46" fmla="*/ 86535 h 772335"/>
                                  <a:gd name="connsiteX47" fmla="*/ 1051160 w 1619795"/>
                                  <a:gd name="connsiteY47" fmla="*/ 219885 h 772335"/>
                                  <a:gd name="connsiteX48" fmla="*/ 1032110 w 1619795"/>
                                  <a:gd name="connsiteY48" fmla="*/ 286560 h 772335"/>
                                  <a:gd name="connsiteX49" fmla="*/ 994010 w 1619795"/>
                                  <a:gd name="connsiteY49" fmla="*/ 629460 h 772335"/>
                                  <a:gd name="connsiteX50" fmla="*/ 994010 w 1619795"/>
                                  <a:gd name="connsiteY50" fmla="*/ 772335 h 7723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1619795" h="772335">
                                    <a:moveTo>
                                      <a:pt x="660635" y="419910"/>
                                    </a:moveTo>
                                    <a:cubicBezTo>
                                      <a:pt x="714610" y="397685"/>
                                      <a:pt x="770906" y="380421"/>
                                      <a:pt x="822560" y="353235"/>
                                    </a:cubicBezTo>
                                    <a:cubicBezTo>
                                      <a:pt x="832690" y="347903"/>
                                      <a:pt x="833515" y="332755"/>
                                      <a:pt x="841610" y="324660"/>
                                    </a:cubicBezTo>
                                    <a:cubicBezTo>
                                      <a:pt x="855985" y="310285"/>
                                      <a:pt x="873360" y="299260"/>
                                      <a:pt x="889235" y="286560"/>
                                    </a:cubicBezTo>
                                    <a:cubicBezTo>
                                      <a:pt x="898760" y="264335"/>
                                      <a:pt x="906346" y="241175"/>
                                      <a:pt x="917810" y="219885"/>
                                    </a:cubicBezTo>
                                    <a:cubicBezTo>
                                      <a:pt x="928665" y="199726"/>
                                      <a:pt x="948670" y="184455"/>
                                      <a:pt x="955910" y="162735"/>
                                    </a:cubicBezTo>
                                    <a:cubicBezTo>
                                      <a:pt x="978748" y="94222"/>
                                      <a:pt x="951040" y="179781"/>
                                      <a:pt x="974960" y="96060"/>
                                    </a:cubicBezTo>
                                    <a:cubicBezTo>
                                      <a:pt x="1002289" y="407"/>
                                      <a:pt x="964233" y="148492"/>
                                      <a:pt x="994010" y="29385"/>
                                    </a:cubicBezTo>
                                    <a:cubicBezTo>
                                      <a:pt x="990835" y="19860"/>
                                      <a:pt x="992839" y="-4759"/>
                                      <a:pt x="984485" y="810"/>
                                    </a:cubicBezTo>
                                    <a:cubicBezTo>
                                      <a:pt x="970259" y="10294"/>
                                      <a:pt x="969582" y="31848"/>
                                      <a:pt x="965435" y="48435"/>
                                    </a:cubicBezTo>
                                    <a:cubicBezTo>
                                      <a:pt x="959990" y="70215"/>
                                      <a:pt x="959601" y="92965"/>
                                      <a:pt x="955910" y="115110"/>
                                    </a:cubicBezTo>
                                    <a:cubicBezTo>
                                      <a:pt x="953248" y="131079"/>
                                      <a:pt x="949560" y="146860"/>
                                      <a:pt x="946385" y="162735"/>
                                    </a:cubicBezTo>
                                    <a:cubicBezTo>
                                      <a:pt x="942369" y="206908"/>
                                      <a:pt x="936991" y="285903"/>
                                      <a:pt x="927335" y="334185"/>
                                    </a:cubicBezTo>
                                    <a:cubicBezTo>
                                      <a:pt x="925366" y="344030"/>
                                      <a:pt x="920985" y="353235"/>
                                      <a:pt x="917810" y="362760"/>
                                    </a:cubicBezTo>
                                    <a:cubicBezTo>
                                      <a:pt x="914635" y="384985"/>
                                      <a:pt x="923069" y="412539"/>
                                      <a:pt x="908285" y="429435"/>
                                    </a:cubicBezTo>
                                    <a:cubicBezTo>
                                      <a:pt x="895567" y="443969"/>
                                      <a:pt x="870361" y="437129"/>
                                      <a:pt x="851135" y="438960"/>
                                    </a:cubicBezTo>
                                    <a:cubicBezTo>
                                      <a:pt x="803619" y="443485"/>
                                      <a:pt x="755885" y="445310"/>
                                      <a:pt x="708260" y="448485"/>
                                    </a:cubicBezTo>
                                    <a:cubicBezTo>
                                      <a:pt x="692385" y="451660"/>
                                      <a:pt x="676818" y="457548"/>
                                      <a:pt x="660635" y="458010"/>
                                    </a:cubicBezTo>
                                    <a:cubicBezTo>
                                      <a:pt x="454320" y="463905"/>
                                      <a:pt x="-164792" y="461187"/>
                                      <a:pt x="41510" y="467535"/>
                                    </a:cubicBezTo>
                                    <a:cubicBezTo>
                                      <a:pt x="454077" y="480229"/>
                                      <a:pt x="867010" y="473885"/>
                                      <a:pt x="1279760" y="477060"/>
                                    </a:cubicBezTo>
                                    <a:cubicBezTo>
                                      <a:pt x="1330560" y="486585"/>
                                      <a:pt x="1380559" y="502686"/>
                                      <a:pt x="1432160" y="505635"/>
                                    </a:cubicBezTo>
                                    <a:cubicBezTo>
                                      <a:pt x="1595386" y="514962"/>
                                      <a:pt x="1668928" y="458915"/>
                                      <a:pt x="1584560" y="515160"/>
                                    </a:cubicBezTo>
                                    <a:cubicBezTo>
                                      <a:pt x="1575035" y="505635"/>
                                      <a:pt x="1557352" y="499986"/>
                                      <a:pt x="1555985" y="486585"/>
                                    </a:cubicBezTo>
                                    <a:cubicBezTo>
                                      <a:pt x="1511548" y="51098"/>
                                      <a:pt x="1656567" y="-41289"/>
                                      <a:pt x="1498835" y="77010"/>
                                    </a:cubicBezTo>
                                    <a:cubicBezTo>
                                      <a:pt x="1489778" y="92106"/>
                                      <a:pt x="1417703" y="210700"/>
                                      <a:pt x="1403585" y="238935"/>
                                    </a:cubicBezTo>
                                    <a:lnTo>
                                      <a:pt x="1346435" y="353235"/>
                                    </a:lnTo>
                                    <a:cubicBezTo>
                                      <a:pt x="1336910" y="372285"/>
                                      <a:pt x="1326250" y="390809"/>
                                      <a:pt x="1317860" y="410385"/>
                                    </a:cubicBezTo>
                                    <a:cubicBezTo>
                                      <a:pt x="1308335" y="432610"/>
                                      <a:pt x="1300864" y="455832"/>
                                      <a:pt x="1289285" y="477060"/>
                                    </a:cubicBezTo>
                                    <a:cubicBezTo>
                                      <a:pt x="1281683" y="490997"/>
                                      <a:pt x="1268878" y="501547"/>
                                      <a:pt x="1260710" y="515160"/>
                                    </a:cubicBezTo>
                                    <a:cubicBezTo>
                                      <a:pt x="1232187" y="562699"/>
                                      <a:pt x="1214216" y="628329"/>
                                      <a:pt x="1174985" y="667560"/>
                                    </a:cubicBezTo>
                                    <a:lnTo>
                                      <a:pt x="1146410" y="696135"/>
                                    </a:lnTo>
                                    <a:cubicBezTo>
                                      <a:pt x="1143713" y="704226"/>
                                      <a:pt x="1133326" y="754878"/>
                                      <a:pt x="1108310" y="743760"/>
                                    </a:cubicBezTo>
                                    <a:cubicBezTo>
                                      <a:pt x="1036309" y="711759"/>
                                      <a:pt x="1068975" y="694900"/>
                                      <a:pt x="1032110" y="658035"/>
                                    </a:cubicBezTo>
                                    <a:cubicBezTo>
                                      <a:pt x="997012" y="622937"/>
                                      <a:pt x="993307" y="629319"/>
                                      <a:pt x="946385" y="619935"/>
                                    </a:cubicBezTo>
                                    <a:cubicBezTo>
                                      <a:pt x="933685" y="613585"/>
                                      <a:pt x="921336" y="606478"/>
                                      <a:pt x="908285" y="600885"/>
                                    </a:cubicBezTo>
                                    <a:cubicBezTo>
                                      <a:pt x="899057" y="596930"/>
                                      <a:pt x="875981" y="600682"/>
                                      <a:pt x="879710" y="591360"/>
                                    </a:cubicBezTo>
                                    <a:cubicBezTo>
                                      <a:pt x="922135" y="485298"/>
                                      <a:pt x="926155" y="529289"/>
                                      <a:pt x="974960" y="486585"/>
                                    </a:cubicBezTo>
                                    <a:cubicBezTo>
                                      <a:pt x="991856" y="471801"/>
                                      <a:pt x="1007974" y="456006"/>
                                      <a:pt x="1022585" y="438960"/>
                                    </a:cubicBezTo>
                                    <a:cubicBezTo>
                                      <a:pt x="1046144" y="411474"/>
                                      <a:pt x="1089260" y="353235"/>
                                      <a:pt x="1089260" y="353235"/>
                                    </a:cubicBezTo>
                                    <a:cubicBezTo>
                                      <a:pt x="957252" y="326833"/>
                                      <a:pt x="1103507" y="360089"/>
                                      <a:pt x="1241660" y="334185"/>
                                    </a:cubicBezTo>
                                    <a:cubicBezTo>
                                      <a:pt x="1258465" y="331034"/>
                                      <a:pt x="1209910" y="321485"/>
                                      <a:pt x="1194035" y="315135"/>
                                    </a:cubicBezTo>
                                    <a:cubicBezTo>
                                      <a:pt x="1152760" y="318310"/>
                                      <a:pt x="1109861" y="336555"/>
                                      <a:pt x="1070210" y="324660"/>
                                    </a:cubicBezTo>
                                    <a:cubicBezTo>
                                      <a:pt x="1055005" y="320098"/>
                                      <a:pt x="1091685" y="300759"/>
                                      <a:pt x="1098785" y="286560"/>
                                    </a:cubicBezTo>
                                    <a:cubicBezTo>
                                      <a:pt x="1104639" y="274851"/>
                                      <a:pt x="1104866" y="261090"/>
                                      <a:pt x="1108310" y="248460"/>
                                    </a:cubicBezTo>
                                    <a:cubicBezTo>
                                      <a:pt x="1134405" y="152777"/>
                                      <a:pt x="1122106" y="213306"/>
                                      <a:pt x="1136885" y="124635"/>
                                    </a:cubicBezTo>
                                    <a:cubicBezTo>
                                      <a:pt x="1133710" y="89710"/>
                                      <a:pt x="1154744" y="41767"/>
                                      <a:pt x="1127360" y="19860"/>
                                    </a:cubicBezTo>
                                    <a:cubicBezTo>
                                      <a:pt x="1107372" y="3869"/>
                                      <a:pt x="1098373" y="62614"/>
                                      <a:pt x="1089260" y="86535"/>
                                    </a:cubicBezTo>
                                    <a:cubicBezTo>
                                      <a:pt x="1072803" y="129735"/>
                                      <a:pt x="1063860" y="175435"/>
                                      <a:pt x="1051160" y="219885"/>
                                    </a:cubicBezTo>
                                    <a:cubicBezTo>
                                      <a:pt x="1044810" y="242110"/>
                                      <a:pt x="1035233" y="263658"/>
                                      <a:pt x="1032110" y="286560"/>
                                    </a:cubicBezTo>
                                    <a:cubicBezTo>
                                      <a:pt x="1013446" y="423427"/>
                                      <a:pt x="998486" y="499650"/>
                                      <a:pt x="994010" y="629460"/>
                                    </a:cubicBezTo>
                                    <a:cubicBezTo>
                                      <a:pt x="992369" y="677057"/>
                                      <a:pt x="994010" y="724710"/>
                                      <a:pt x="994010" y="77233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E04834" id="Forma libre 2027" o:spid="_x0000_s1026" style="position:absolute;margin-left:79.1pt;margin-top:74.2pt;width:127.55pt;height:60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795,77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" path="m660635,419910v53975,-22225,110271,-39489,161925,-66675c832690,347903,833515,332755,841610,324660v14375,-14375,31750,-25400,47625,-38100c898760,264335,906346,241175,917810,219885v10855,-20159,30860,-35430,38100,-57150c978748,94222,951040,179781,974960,96060,1002289,407,964233,148492,994010,29385,990835,19860,992839,-4759,984485,810v-14226,9484,-14903,31038,-19050,47625c959990,70215,959601,92965,955910,115110v-2662,15969,-6350,31750,-9525,47625c942369,206908,936991,285903,927335,334185v-1969,9845,-6350,19050,-9525,28575c914635,384985,923069,412539,908285,429435v-12718,14534,-37924,7694,-57150,9525c803619,443485,755885,445310,708260,448485v-15875,3175,-31442,9063,-47625,9525c454320,463905,-164792,461187,41510,467535v412567,12694,825500,6350,1238250,9525c1330560,486585,1380559,502686,1432160,505635v163226,9327,236768,-46720,152400,9525c1575035,505635,1557352,499986,1555985,486585,1511548,51098,1656567,-41289,1498835,77010v-9057,15096,-81132,133690,-95250,161925l1346435,353235v-9525,19050,-20185,37574,-28575,57150c1308335,432610,1300864,455832,1289285,477060v-7602,13937,-20407,24487,-28575,38100c1232187,562699,1214216,628329,1174985,667560r-28575,28575c1143713,704226,1133326,754878,1108310,743760v-72001,-32001,-39335,-48860,-76200,-85725c997012,622937,993307,629319,946385,619935v-12700,-6350,-25049,-13457,-38100,-19050c899057,596930,875981,600682,879710,591360v42425,-106062,46445,-62071,95250,-104775c991856,471801,1007974,456006,1022585,438960v23559,-27486,66675,-85725,66675,-85725c957252,326833,1103507,360089,1241660,334185v16805,-3151,-31750,-12700,-47625,-19050c1152760,318310,1109861,336555,1070210,324660v-15205,-4562,21475,-23901,28575,-38100c1104639,274851,1104866,261090,1108310,248460v26095,-95683,13796,-35154,28575,-123825c1133710,89710,1154744,41767,1127360,19860v-19988,-15991,-28987,42754,-38100,66675c1072803,129735,1063860,175435,1051160,219885v-6350,22225,-15927,43773,-19050,66675c1013446,423427,998486,499650,994010,629460v-1641,47597,,95250,,142875e" filled="f" strokecolor="#151c47 [1604]" strokeweight="1pt">
                      <v:stroke joinstyle="miter"/>
                      <v:path arrowok="t" o:connecttype="custom" o:connectlocs="660635,419910;822560,353235;841610,324660;889235,286560;917810,219885;955910,162735;974960,96060;994010,29385;984485,810;965435,48435;955910,115110;946385,162735;927335,334185;917810,362760;908285,429435;851135,438960;708260,448485;660635,458010;41510,467535;1279760,477060;1432160,505635;1584560,515160;1555985,486585;1498835,77010;1403585,238935;1346435,353235;1317860,410385;1289285,477060;1260710,515160;1174985,667560;1146410,696135;1108310,743760;1032110,658035;946385,619935;908285,600885;879710,591360;974960,486585;1022585,438960;1089260,353235;1241660,334185;1194035,315135;1070210,324660;1098785,286560;1108310,248460;1136885,124635;1127360,19860;1089260,86535;1051160,219885;1032110,286560;994010,629460;994010,77233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t>En reconocimiento por su valiosa participación en el Evento Deportivo de Baloncesto “</w:t>
            </w:r>
            <w:proofErr w:type="spellStart"/>
            <w:r>
              <w:t>Hawk</w:t>
            </w:r>
            <w:proofErr w:type="spellEnd"/>
            <w:r>
              <w:t xml:space="preserve"> </w:t>
            </w:r>
            <w:proofErr w:type="spellStart"/>
            <w:r>
              <w:t>Sports</w:t>
            </w:r>
            <w:proofErr w:type="spellEnd"/>
            <w:r>
              <w:t>”, celebrado los días 25, 26 y 27 de febrero del año en curso</w:t>
            </w:r>
          </w:p>
        </w:tc>
      </w:tr>
      <w:tr w:rsidR="00222D9F" w:rsidRPr="00E60BA0" w:rsidTr="00A92FEE">
        <w:trPr>
          <w:trHeight w:val="1031"/>
          <w:jc w:val="center"/>
        </w:trPr>
        <w:tc>
          <w:tcPr>
            <w:tcW w:w="87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1357" w:type="dxa"/>
          </w:tcPr>
          <w:p w:rsidR="00222D9F" w:rsidRPr="00E60BA0" w:rsidRDefault="00222D9F" w:rsidP="00AA0737"/>
        </w:tc>
        <w:tc>
          <w:tcPr>
            <w:tcW w:w="3586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222D9F" w:rsidRPr="00E60BA0" w:rsidRDefault="00222D9F" w:rsidP="00AA0737">
            <w:pPr>
              <w:jc w:val="left"/>
            </w:pPr>
          </w:p>
        </w:tc>
      </w:tr>
      <w:tr w:rsidR="00222D9F" w:rsidRPr="00E60BA0" w:rsidTr="00A92FEE">
        <w:trPr>
          <w:trHeight w:val="455"/>
          <w:jc w:val="center"/>
        </w:trPr>
        <w:tc>
          <w:tcPr>
            <w:tcW w:w="873" w:type="dxa"/>
            <w:vAlign w:val="center"/>
          </w:tcPr>
          <w:p w:rsidR="00222D9F" w:rsidRPr="00E60BA0" w:rsidRDefault="00222D9F" w:rsidP="008A067C"/>
        </w:tc>
        <w:tc>
          <w:tcPr>
            <w:tcW w:w="5719" w:type="dxa"/>
            <w:vAlign w:val="center"/>
          </w:tcPr>
          <w:p w:rsidR="00222D9F" w:rsidRDefault="00222D9F" w:rsidP="00A92FEE">
            <w:r>
              <w:t>Javier Alexander Sánchez Reyna</w:t>
            </w:r>
          </w:p>
          <w:p w:rsidR="00222D9F" w:rsidRDefault="00222D9F" w:rsidP="00A92FEE">
            <w:r>
              <w:t>Comité Organizador</w:t>
            </w:r>
          </w:p>
          <w:p w:rsidR="00222D9F" w:rsidRPr="00E60BA0" w:rsidRDefault="00222D9F" w:rsidP="00A92FEE"/>
        </w:tc>
        <w:tc>
          <w:tcPr>
            <w:tcW w:w="1357" w:type="dxa"/>
            <w:vAlign w:val="center"/>
          </w:tcPr>
          <w:p w:rsidR="00222D9F" w:rsidRPr="00E60BA0" w:rsidRDefault="00222D9F" w:rsidP="008A067C"/>
        </w:tc>
        <w:tc>
          <w:tcPr>
            <w:tcW w:w="3586" w:type="dxa"/>
            <w:vAlign w:val="center"/>
          </w:tcPr>
          <w:p w:rsidR="00222D9F" w:rsidRPr="00E60BA0" w:rsidRDefault="00222D9F" w:rsidP="00A92FEE">
            <w:r>
              <w:t>Febrero 27 de 2025</w:t>
            </w:r>
          </w:p>
        </w:tc>
        <w:tc>
          <w:tcPr>
            <w:tcW w:w="2423" w:type="dxa"/>
            <w:vAlign w:val="center"/>
          </w:tcPr>
          <w:p w:rsidR="00222D9F" w:rsidRPr="00E60BA0" w:rsidRDefault="00222D9F" w:rsidP="008A067C"/>
        </w:tc>
      </w:tr>
    </w:tbl>
    <w:p w:rsidR="00222D9F" w:rsidRDefault="00222D9F" w:rsidP="00AA0737">
      <w:pPr>
        <w:pStyle w:val="Textoindependiente"/>
        <w:sectPr w:rsidR="00222D9F" w:rsidSect="00222D9F">
          <w:headerReference w:type="default" r:id="rId22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222D9F" w:rsidRPr="00E60BA0" w:rsidRDefault="00222D9F" w:rsidP="00AA0737">
      <w:pPr>
        <w:pStyle w:val="Textoindependiente"/>
      </w:pPr>
    </w:p>
    <w:sectPr w:rsidR="00222D9F" w:rsidRPr="00E60BA0" w:rsidSect="00222D9F">
      <w:headerReference w:type="default" r:id="rId222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558" w:rsidRDefault="00106558" w:rsidP="003F140B">
      <w:r>
        <w:separator/>
      </w:r>
    </w:p>
  </w:endnote>
  <w:endnote w:type="continuationSeparator" w:id="0">
    <w:p w:rsidR="00106558" w:rsidRDefault="00106558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558" w:rsidRDefault="00106558" w:rsidP="003F140B">
      <w:r>
        <w:separator/>
      </w:r>
    </w:p>
  </w:footnote>
  <w:footnote w:type="continuationSeparator" w:id="0">
    <w:p w:rsidR="00106558" w:rsidRDefault="00106558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288" name="Grupo 28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28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9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7" name="Grupo 307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08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FB45F9E" id="Grupo 288" o:spid="_x0000_s1026" alt="Formas de esquina y marco del diseño de fondo" style="position:absolute;margin-left:0;margin-top:0;width:796.25pt;height:617.05pt;z-index:25168793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07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8691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15" name="Imagen 31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317" name="Grupo 31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318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319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6" name="Grupo 336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37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1D5CFDE" id="Grupo 317" o:spid="_x0000_s1026" alt="Formas de esquina y marco del diseño de fondo" style="position:absolute;margin-left:0;margin-top:0;width:796.25pt;height:617.05pt;z-index:25169100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36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44" name="Imagen 34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346" name="Grupo 34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34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34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5" name="Grupo 36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6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7F9FDCC" id="Grupo 346" o:spid="_x0000_s1026" alt="Formas de esquina y marco del diseño de fondo" style="position:absolute;margin-left:0;margin-top:0;width:796.25pt;height:617.05pt;z-index:25169408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65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9305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73" name="Imagen 373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375" name="Grupo 37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37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37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4" name="Grupo 39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9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9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9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9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9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0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CBBD103" id="Grupo 375" o:spid="_x0000_s1026" alt="Formas de esquina y marco del diseño de fondo" style="position:absolute;margin-left:0;margin-top:0;width:796.25pt;height:617.05pt;z-index:25169715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OiEK9o/FAAAS5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94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9612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402" name="Imagen 40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404" name="Grupo 404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405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40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3" name="Grupo 423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424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5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6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7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8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9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80EC059" id="Grupo 404" o:spid="_x0000_s1026" alt="Formas de esquina y marco del diseño de fondo" style="position:absolute;margin-left:0;margin-top:0;width:796.25pt;height:617.05pt;z-index:25170022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D4nxQAAANw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tIUfs/EIyCXPwAAAP//AwBQSwECLQAUAAYACAAAACEA2+H2y+4AAACFAQAAEwAAAAAAAAAA&#10;AAAAAAAAAAAAW0NvbnRlbnRfVHlwZXNdLnhtbFBLAQItABQABgAIAAAAIQBa9CxbvwAAABUBAAAL&#10;AAAAAAAAAAAAAAAAAB8BAABfcmVscy8ucmVsc1BLAQItABQABgAIAAAAIQC1nD4n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23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9920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431" name="Imagen 43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433" name="Grupo 43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43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43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2" name="Grupo 45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45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224041F" id="Grupo 433" o:spid="_x0000_s1026" alt="Formas de esquina y marco del diseño de fondo" style="position:absolute;margin-left:0;margin-top:0;width:796.25pt;height:617.05pt;z-index:25170329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52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0227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460" name="Imagen 460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462" name="Grupo 46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46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46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1" name="Grupo 48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48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8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8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8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8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8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119097C" id="Grupo 462" o:spid="_x0000_s1026" alt="Formas de esquina y marco del diseño de fondo" style="position:absolute;margin-left:0;margin-top:0;width:796.25pt;height:617.05pt;z-index:25170636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1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0534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489" name="Imagen 48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491" name="Grupo 491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49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493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0" name="Grupo 510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511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2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3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4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5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6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7D54A83" id="Grupo 491" o:spid="_x0000_s1026" alt="Formas de esquina y marco del diseño de fondo" style="position:absolute;margin-left:0;margin-top:0;width:796.25pt;height:617.05pt;z-index:25170944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ADgwOhFhQAAEua&#10;AAAOAAAAAAAAAAAAAAAAAC4CAABkcnMvZTJvRG9jLnhtbFBLAQItABQABgAIAAAAIQAVIgU02wAA&#10;AAcBAAAPAAAAAAAAAAAAAAAAAHAWAABkcnMvZG93bnJldi54bWxQSwUGAAAAAAQABADzAAAAeBcA&#10;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510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0841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18" name="Imagen 51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20" name="Grupo 520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2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22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9" name="Grupo 539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540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41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42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43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44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45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BC0197C" id="Grupo 520" o:spid="_x0000_s1026" alt="Formas de esquina y marco del diseño de fondo" style="position:absolute;margin-left:0;margin-top:0;width:796.25pt;height:617.05pt;z-index:25171251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539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1148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47" name="Imagen 547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49" name="Grupo 54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5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5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8" name="Grupo 56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56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7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7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7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7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7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5876B86" id="Grupo 549" o:spid="_x0000_s1026" alt="Formas de esquina y marco del diseño de fondo" style="position:absolute;margin-left:0;margin-top:0;width:796.25pt;height:617.05pt;z-index:25171558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56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1456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76" name="Imagen 576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6" name="Grupo 5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upo 7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CD200DB" id="Grupo 56" o:spid="_x0000_s1026" alt="Formas de esquina y marco del diseño de fondo" style="position:absolute;margin-left:0;margin-top:0;width:796.25pt;height:617.05pt;z-index:25166336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5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3" name="Imagen 83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78" name="Grupo 57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7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8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7" name="Grupo 597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598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9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0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0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0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0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CD8E561" id="Grupo 578" o:spid="_x0000_s1026" alt="Formas de esquina y marco del diseño de fondo" style="position:absolute;margin-left:0;margin-top:0;width:796.25pt;height:617.05pt;z-index:25171865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597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1763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605" name="Imagen 60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607" name="Grupo 60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608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09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6" name="Grupo 626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627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28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29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30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31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32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0F070ED" id="Grupo 607" o:spid="_x0000_s1026" alt="Formas de esquina y marco del diseño de fondo" style="position:absolute;margin-left:0;margin-top:0;width:796.25pt;height:617.05pt;z-index:25172172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626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2070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634" name="Imagen 63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636" name="Grupo 63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63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3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5" name="Grupo 65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65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5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5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5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6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6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F7923E0" id="Grupo 636" o:spid="_x0000_s1026" alt="Formas de esquina y marco del diseño de fondo" style="position:absolute;margin-left:0;margin-top:0;width:796.25pt;height:617.05pt;z-index:25172480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655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2377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663" name="Imagen 663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665" name="Grupo 66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66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6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4" name="Grupo 68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68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8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8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8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8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9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4B95B89" id="Grupo 665" o:spid="_x0000_s1026" alt="Formas de esquina y marco del diseño de fondo" style="position:absolute;margin-left:0;margin-top:0;width:796.25pt;height:617.05pt;z-index:25172787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DJirgE/FAAAS5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684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2684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692" name="Imagen 69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694" name="Grupo 694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695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9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3" name="Grupo 713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14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15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16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17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18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19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7A7DB4F" id="Grupo 694" o:spid="_x0000_s1026" alt="Formas de esquina y marco del diseño de fondo" style="position:absolute;margin-left:0;margin-top:0;width:796.25pt;height:617.05pt;z-index:25173094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13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2992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721" name="Imagen 7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723" name="Grupo 72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72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72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2" name="Grupo 74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4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4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4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4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4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4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00FB9F0" id="Grupo 723" o:spid="_x0000_s1026" alt="Formas de esquina y marco del diseño de fondo" style="position:absolute;margin-left:0;margin-top:0;width:796.25pt;height:617.05pt;z-index:25173401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42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3299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750" name="Imagen 750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752" name="Grupo 75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75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75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1" name="Grupo 77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7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2D4BA11" id="Grupo 752" o:spid="_x0000_s1026" alt="Formas de esquina y marco del diseño de fondo" style="position:absolute;margin-left:0;margin-top:0;width:796.25pt;height:617.05pt;z-index:25173708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71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3606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779" name="Imagen 77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4016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781" name="Grupo 781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78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783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0" name="Grupo 800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801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2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3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4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5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6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2F0E09C" id="Grupo 781" o:spid="_x0000_s1026" alt="Formas de esquina y marco del diseño de fondo" style="position:absolute;margin-left:0;margin-top:0;width:796.25pt;height:617.05pt;z-index:25174016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800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3913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08" name="Imagen 80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10" name="Grupo 810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1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12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9" name="Grupo 829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830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31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32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33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34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35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6A1A89E" id="Grupo 810" o:spid="_x0000_s1026" alt="Formas de esquina y marco del diseño de fondo" style="position:absolute;margin-left:0;margin-top:0;width:796.25pt;height:617.05pt;z-index:2517432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829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4220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37" name="Imagen 837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4630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39" name="Grupo 83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4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4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8" name="Grupo 85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85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6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6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6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6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6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6D9F86A" id="Grupo 839" o:spid="_x0000_s1026" alt="Formas de esquina y marco del diseño de fondo" style="position:absolute;margin-left:0;margin-top:0;width:796.25pt;height:617.05pt;z-index:25174630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85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4528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66" name="Imagen 866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5" name="Grupo 8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" name="Grupo 10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DD1BC11" id="Grupo 85" o:spid="_x0000_s1026" alt="Formas de esquina y marco del diseño de fo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4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12" name="Imagen 11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68" name="Grupo 86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6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7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7" name="Grupo 887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888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8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9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9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9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9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D8A34F5" id="Grupo 868" o:spid="_x0000_s1026" alt="Formas de esquina y marco del diseño de fondo" style="position:absolute;margin-left:0;margin-top:0;width:796.25pt;height:617.05pt;z-index:25174937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887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4835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95" name="Imagen 89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97" name="Grupo 89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98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99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6" name="Grupo 916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917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18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19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20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21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22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E8A3D71" id="Grupo 897" o:spid="_x0000_s1026" alt="Formas de esquina y marco del diseño de fondo" style="position:absolute;margin-left:0;margin-top:0;width:796.25pt;height:617.05pt;z-index:25175244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916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5142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924" name="Imagen 92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926" name="Grupo 92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92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92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5" name="Grupo 94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94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4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4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4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5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5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9F4318A" id="Grupo 926" o:spid="_x0000_s1026" alt="Formas de esquina y marco del diseño de fondo" style="position:absolute;margin-left:0;margin-top:0;width:796.25pt;height:617.05pt;z-index:25175552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945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5449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953" name="Imagen 953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955" name="Grupo 95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95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95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4" name="Grupo 97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97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7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7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7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7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8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3FA3E05" id="Grupo 955" o:spid="_x0000_s1026" alt="Formas de esquina y marco del diseño de fondo" style="position:absolute;margin-left:0;margin-top:0;width:796.25pt;height:617.05pt;z-index:25175859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974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5756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982" name="Imagen 98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984" name="Grupo 984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985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98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3" name="Grupo 1003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04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05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06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07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08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09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F8C3026" id="Grupo 984" o:spid="_x0000_s1026" alt="Formas de esquina y marco del diseño de fondo" style="position:absolute;margin-left:0;margin-top:0;width:796.25pt;height:617.05pt;z-index:25176166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IKgdHg/FAAAVp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03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6064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11" name="Imagen 101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6473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013" name="Grupo 101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01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01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2" name="Grupo 103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3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6A55BB5" id="Grupo 1013" o:spid="_x0000_s1026" alt="Formas de esquina y marco del diseño de fondo" style="position:absolute;margin-left:0;margin-top:0;width:796.25pt;height:617.05pt;z-index:25176473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32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6371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40" name="Imagen 1040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042" name="Grupo 104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04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04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1" name="Grupo 106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6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B7E2ECB" id="Grupo 1042" o:spid="_x0000_s1026" alt="Formas de esquina y marco del diseño de fondo" style="position:absolute;margin-left:0;margin-top:0;width:796.25pt;height:617.05pt;z-index:25176780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61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6678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69" name="Imagen 106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071" name="Grupo 1071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07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073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0" name="Grupo 1090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91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92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93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94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95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96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C81F061" id="Grupo 1071" o:spid="_x0000_s1026" alt="Formas de esquina y marco del diseño de fondo" style="position:absolute;margin-left:0;margin-top:0;width:796.25pt;height:617.05pt;z-index:25177088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90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6985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98" name="Imagen 109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7395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100" name="Grupo 1100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0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02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9" name="Grupo 1119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120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21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22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23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24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25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8542715" id="Grupo 1100" o:spid="_x0000_s1026" alt="Formas de esquina y marco del diseño de fondo" style="position:absolute;margin-left:0;margin-top:0;width:796.25pt;height:617.05pt;z-index:25177395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119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7292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127" name="Imagen 1127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7702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129" name="Grupo 112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3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3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8" name="Grupo 11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14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5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5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5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5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5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7F72801" id="Grupo 1129" o:spid="_x0000_s1026" alt="Formas de esquina y marco del diseño de fondo" style="position:absolute;margin-left:0;margin-top:0;width:796.25pt;height:617.05pt;z-index:25177702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1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7600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156" name="Imagen 1156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14" name="Grupo 114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5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" name="Grupo 133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34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5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6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7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8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9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1DEFEBA" id="Grupo 114" o:spid="_x0000_s1026" alt="Formas de esquina y marco del diseño de fondo" style="position:absolute;margin-left:0;margin-top:0;width:796.25pt;height:617.05pt;z-index:25166950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33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41" name="Imagen 14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158" name="Grupo 115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5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6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7" name="Grupo 1177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178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7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8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8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8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8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44D7EB5" id="Grupo 1158" o:spid="_x0000_s1026" alt="Formas de esquina y marco del diseño de fondo" style="position:absolute;margin-left:0;margin-top:0;width:796.25pt;height:617.05pt;z-index:25178009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177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7907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185" name="Imagen 118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187" name="Grupo 118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88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89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6" name="Grupo 1206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07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08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09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10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11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12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4E333B2" id="Grupo 1187" o:spid="_x0000_s1026" alt="Formas de esquina y marco del diseño de fondo" style="position:absolute;margin-left:0;margin-top:0;width:796.25pt;height:617.05pt;z-index:25178316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DJUciXTxQAAGea&#10;AAAOAAAAAAAAAAAAAAAAAC4CAABkcnMvZTJvRG9jLnhtbFBLAQItABQABgAIAAAAIQAVIgU02wAA&#10;AAcBAAAPAAAAAAAAAAAAAAAAAKkWAABkcnMvZG93bnJldi54bWxQSwUGAAAAAAQABADzAAAAsRcA&#10;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06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8214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214" name="Imagen 121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216" name="Grupo 121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21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21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5" name="Grupo 123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3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3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3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3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4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4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25FE1BE" id="Grupo 1216" o:spid="_x0000_s1026" alt="Formas de esquina y marco del diseño de fondo" style="position:absolute;margin-left:0;margin-top:0;width:796.25pt;height:617.05pt;z-index:25178624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35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8521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243" name="Imagen 1243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245" name="Grupo 124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24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24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4" name="Grupo 126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6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6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6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6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6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7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0A10EFF" id="Grupo 1245" o:spid="_x0000_s1026" alt="Formas de esquina y marco del diseño de fondo" style="position:absolute;margin-left:0;margin-top:0;width:796.25pt;height:617.05pt;z-index:25178931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64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8828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272" name="Imagen 127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274" name="Grupo 1274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275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27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3" name="Grupo 1293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94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95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96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97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98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99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3C2693E" id="Grupo 1274" o:spid="_x0000_s1026" alt="Formas de esquina y marco del diseño de fondo" style="position:absolute;margin-left:0;margin-top:0;width:796.25pt;height:617.05pt;z-index:25179238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93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9136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01" name="Imagen 130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03" name="Grupo 130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0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0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2" name="Grupo 132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32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B5354C0" id="Grupo 1303" o:spid="_x0000_s1026" alt="Formas de esquina y marco del diseño de fondo" style="position:absolute;margin-left:0;margin-top:0;width:796.25pt;height:617.05pt;z-index:25179545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322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9443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30" name="Imagen 1330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32" name="Grupo 133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3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3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1" name="Grupo 135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35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5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5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5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5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5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9E4E664" id="Grupo 1332" o:spid="_x0000_s1026" alt="Formas de esquina y marco del diseño de fondo" style="position:absolute;margin-left:0;margin-top:0;width:796.25pt;height:617.05pt;z-index:25179852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351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79750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59" name="Imagen 135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61" name="Grupo 1361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6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63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0" name="Grupo 1380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381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82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83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84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85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86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70C2849" id="Grupo 1361" o:spid="_x0000_s1026" alt="Formas de esquina y marco del diseño de fondo" style="position:absolute;margin-left:0;margin-top:0;width:796.25pt;height:617.05pt;z-index:25180160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380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0057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88" name="Imagen 138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90" name="Grupo 1390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9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92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9" name="Grupo 1409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410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11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12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13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14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15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A8BB98D" id="Grupo 1390" o:spid="_x0000_s1026" alt="Formas de esquina y marco del diseño de fondo" style="position:absolute;margin-left:0;margin-top:0;width:796.25pt;height:617.05pt;z-index:25180467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409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0364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417" name="Imagen 1417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419" name="Grupo 141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42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42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8" name="Grupo 143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43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4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4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4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4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4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B9BA4FC" id="Grupo 1419" o:spid="_x0000_s1026" alt="Formas de esquina y marco del diseño de fondo" style="position:absolute;margin-left:0;margin-top:0;width:796.25pt;height:617.05pt;z-index:25180774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43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0672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446" name="Imagen 1446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43" name="Grupo 14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4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4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" name="Grupo 16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6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6211239" id="Grupo 143" o:spid="_x0000_s1026" alt="Formas de esquina y marco del diseño de fondo" style="position:absolute;margin-left:0;margin-top:0;width:796.25pt;height:617.05pt;z-index:25167257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62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7155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70" name="Imagen 170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448" name="Grupo 144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44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45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7" name="Grupo 1467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468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6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7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7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7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7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A411710" id="Grupo 1448" o:spid="_x0000_s1026" alt="Formas de esquina y marco del diseño de fondo" style="position:absolute;margin-left:0;margin-top:0;width:796.25pt;height:617.05pt;z-index:25181081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467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0979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475" name="Imagen 147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477" name="Grupo 147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478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479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6" name="Grupo 1496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497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98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99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00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01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02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0C7122C" id="Grupo 1477" o:spid="_x0000_s1026" alt="Formas de esquina y marco del diseño de fondo" style="position:absolute;margin-left:0;margin-top:0;width:796.25pt;height:617.05pt;z-index:25181388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496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1286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504" name="Imagen 150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1696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506" name="Grupo 150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50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50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5" name="Grupo 152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52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2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2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2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3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3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56137B8" id="Grupo 1506" o:spid="_x0000_s1026" alt="Formas de esquina y marco del diseño de fondo" style="position:absolute;margin-left:0;margin-top:0;width:796.25pt;height:617.05pt;z-index:25181696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525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1593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533" name="Imagen 1533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200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535" name="Grupo 153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53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53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4" name="Grupo 155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55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5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5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5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5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6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958137A" id="Grupo 1535" o:spid="_x0000_s1026" alt="Formas de esquina y marco del diseño de fondo" style="position:absolute;margin-left:0;margin-top:0;width:796.25pt;height:617.05pt;z-index:2518200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554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1900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562" name="Imagen 156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564" name="Grupo 1564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565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56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3" name="Grupo 1583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584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5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6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7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8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9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E38513C" id="Grupo 1564" o:spid="_x0000_s1026" alt="Formas de esquina y marco del diseño de fondo" style="position:absolute;margin-left:0;margin-top:0;width:796.25pt;height:617.05pt;z-index:25182310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583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2208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591" name="Imagen 159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2617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593" name="Grupo 159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59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59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2" name="Grupo 161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61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1566598" id="Grupo 1593" o:spid="_x0000_s1026" alt="Formas de esquina y marco del diseño de fondo" style="position:absolute;margin-left:0;margin-top:0;width:796.25pt;height:617.05pt;z-index:25182617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612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2515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620" name="Imagen 1620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622" name="Grupo 162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62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62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41" name="Grupo 164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64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2C20D17" id="Grupo 1622" o:spid="_x0000_s1026" alt="Formas de esquina y marco del diseño de fondo" style="position:absolute;margin-left:0;margin-top:0;width:796.25pt;height:617.05pt;z-index:25182924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ABaDIYFhQAAGea&#10;AAAOAAAAAAAAAAAAAAAAAC4CAABkcnMvZTJvRG9jLnhtbFBLAQItABQABgAIAAAAIQAVIgU02wAA&#10;AAcBAAAPAAAAAAAAAAAAAAAAAHAWAABkcnMvZG93bnJldi54bWxQSwUGAAAAAAQABADzAAAAeBcA&#10;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641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2822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649" name="Imagen 164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3232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651" name="Grupo 1651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65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653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0" name="Grupo 1670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671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72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73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74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75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76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5AF8EBB" id="Grupo 1651" o:spid="_x0000_s1026" alt="Formas de esquina y marco del diseño de fondo" style="position:absolute;margin-left:0;margin-top:0;width:796.25pt;height:617.05pt;z-index:25183232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670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3129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678" name="Imagen 167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680" name="Grupo 1680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68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682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9" name="Grupo 1699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700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01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02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03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04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05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03B88CC" id="Grupo 1680" o:spid="_x0000_s1026" alt="Formas de esquina y marco del diseño de fondo" style="position:absolute;margin-left:0;margin-top:0;width:796.25pt;height:617.05pt;z-index:25183539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699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3436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707" name="Imagen 1707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3846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09" name="Grupo 170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71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71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28" name="Grupo 172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72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3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3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3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3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3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A214B9A" id="Grupo 1709" o:spid="_x0000_s1026" alt="Formas de esquina y marco del diseño de fondo" style="position:absolute;margin-left:0;margin-top:0;width:796.25pt;height:617.05pt;z-index:25183846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72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3744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736" name="Imagen 1736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2" name="Grupo 17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7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7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" name="Grupo 19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9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47A6E63" id="Grupo 172" o:spid="_x0000_s1026" alt="Formas de esquina y marco del diseño de fondo" style="position:absolute;margin-left:0;margin-top:0;width:796.25pt;height:617.05pt;z-index:25167564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91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9" name="Imagen 19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4153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38" name="Grupo 173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73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74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7" name="Grupo 1757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758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5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6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6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6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6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97C1EBE" id="Grupo 1738" o:spid="_x0000_s1026" alt="Formas de esquina y marco del diseño de fondo" style="position:absolute;margin-left:0;margin-top:0;width:796.25pt;height:617.05pt;z-index:25184153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757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4051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765" name="Imagen 176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4460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67" name="Grupo 176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768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769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86" name="Grupo 1786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787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88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89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90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91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92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E3D5B16" id="Grupo 1767" o:spid="_x0000_s1026" alt="Formas de esquina y marco del diseño de fondo" style="position:absolute;margin-left:0;margin-top:0;width:796.25pt;height:617.05pt;z-index:25184460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786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4358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794" name="Imagen 179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4768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96" name="Grupo 179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79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79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5" name="Grupo 181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81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1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1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1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2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2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B38B0DD" id="Grupo 1796" o:spid="_x0000_s1026" alt="Formas de esquina y marco del diseño de fondo" style="position:absolute;margin-left:0;margin-top:0;width:796.25pt;height:617.05pt;z-index:25184768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815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4665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823" name="Imagen 1823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5075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25" name="Grupo 182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82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82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4" name="Grupo 184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84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5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04E1112" id="Grupo 1825" o:spid="_x0000_s1026" alt="Formas de esquina y marco del diseño de fondo" style="position:absolute;margin-left:0;margin-top:0;width:796.25pt;height:617.05pt;z-index:25185075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844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4972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852" name="Imagen 185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5382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54" name="Grupo 1854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855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85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3" name="Grupo 1873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874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5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6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7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8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9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70E12DB" id="Grupo 1854" o:spid="_x0000_s1026" alt="Formas de esquina y marco del diseño de fondo" style="position:absolute;margin-left:0;margin-top:0;width:796.25pt;height:617.05pt;z-index:25185382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873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5280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881" name="Imagen 188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5689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83" name="Grupo 188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88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88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2" name="Grupo 190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90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0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0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0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0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0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05225A1" id="Grupo 1883" o:spid="_x0000_s1026" alt="Formas de esquina y marco del diseño de fondo" style="position:absolute;margin-left:0;margin-top:0;width:796.25pt;height:617.05pt;z-index:25185689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902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5587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10" name="Imagen 1910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5996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912" name="Grupo 191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91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91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1" name="Grupo 193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93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3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3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3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3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3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AACFBF1" id="Grupo 1912" o:spid="_x0000_s1026" alt="Formas de esquina y marco del diseño de fondo" style="position:absolute;margin-left:0;margin-top:0;width:796.25pt;height:617.05pt;z-index:25185996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931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5894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39" name="Imagen 193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6304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941" name="Grupo 1941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94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943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60" name="Grupo 1960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961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62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63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64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65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66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E27A7B0" id="Grupo 1941" o:spid="_x0000_s1026" alt="Formas de esquina y marco del diseño de fondo" style="position:absolute;margin-left:0;margin-top:0;width:796.25pt;height:617.05pt;z-index:25186304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3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T8fw/CacINd/AAAA//8DAFBLAQItABQABgAIAAAAIQDb4fbL7gAAAIUBAAATAAAAAAAAAAAA&#10;AAAAAAAAAABbQ29udGVudF9UeXBlc10ueG1sUEsBAi0AFAAGAAgAAAAhAFr0LFu/AAAAFQEAAAsA&#10;AAAAAAAAAAAAAAAAHwEAAF9yZWxzLy5yZWxzUEsBAi0AFAAGAAgAAAAhACaRveH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960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6201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68" name="Imagen 196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6611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970" name="Grupo 1970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97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972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9" name="Grupo 1989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990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91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92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93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94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95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B527BDC" id="Grupo 1970" o:spid="_x0000_s1026" alt="Formas de esquina y marco del diseño de fondo" style="position:absolute;margin-left:0;margin-top:0;width:796.25pt;height:617.05pt;z-index:25186611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989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6508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97" name="Imagen 1997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6918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999" name="Grupo 199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200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00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8" name="Grupo 201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01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2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2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2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2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2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CD8279F" id="Grupo 1999" o:spid="_x0000_s1026" alt="Formas de esquina y marco del diseño de fondo" style="position:absolute;margin-left:0;margin-top:0;width:796.25pt;height:617.05pt;z-index:25186918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201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6816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026" name="Imagen 2026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201" name="Grupo 201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20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03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0" name="Grupo 220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21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4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751B750" id="Grupo 201" o:spid="_x0000_s1026" alt="Formas de esquina y marco del diseño de fondo" style="position:absolute;margin-left:0;margin-top:0;width:796.25pt;height:617.05pt;z-index:25167872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220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28" name="Imagen 22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87225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2028" name="Grupo 202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202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03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47" name="Grupo 2047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048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4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5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5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5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5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BCCA7CE" id="Grupo 2028" o:spid="_x0000_s1026" alt="Formas de esquina y marco del diseño de fondo" style="position:absolute;margin-left:0;margin-top:0;width:796.25pt;height:617.05pt;z-index:25187225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2047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87123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055" name="Imagen 205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B53" w:rsidRPr="00E60BA0" w:rsidRDefault="008A067C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76AA4D6" id="Grupo 18" o:spid="_x0000_s1026" alt="Formas de esquina y marco del diseño de fondo" style="position:absolute;margin-left:0;margin-top:0;width:796.25pt;height:617.05pt;z-index:25166028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EvPxQAACaaAAAOAAAAZHJzL2Uyb0RvYy54bWzsXf+O47iR/j/AvYPhPw/obVG/1djeIDs9&#10;vQiwdwmQuQfQ2O62Ebflsz3TswnyUHmGe7H7qsiSSJmS3G33bjKj+WNktagiWSx+X7F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MXakS8/FAAAJp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E60BA0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" name="Imagen 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230" name="Grupo 230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23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32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upo 249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50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D3ED84F" id="Grupo 230" o:spid="_x0000_s1026" alt="Formas de esquina y marco del diseño de fondo" style="position:absolute;margin-left:0;margin-top:0;width:796.25pt;height:617.05pt;z-index:25168179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249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57" name="Imagen 257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D9F" w:rsidRPr="00E60BA0" w:rsidRDefault="00222D9F" w:rsidP="003F140B">
    <w:pPr>
      <w:pStyle w:val="Encabezado"/>
    </w:pPr>
    <w:r w:rsidRPr="00E60BA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259" name="Grupo 25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26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6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8" name="Grupo 27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7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ADB9175" id="Grupo 259" o:spid="_x0000_s1026" alt="Formas de esquina y marco del diseño de fondo" style="position:absolute;margin-left:0;margin-top:0;width:796.25pt;height:617.05pt;z-index:25168486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27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86" name="Imagen 286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FFFFFF7C"/>
    <w:multiLevelType w:val="singleLevel"/>
    <w:tmpl w:val="ACE4524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2D544582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054C9D8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A4C224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D4F8D6D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A2C79C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15B8B7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CB9EE7C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70E0C79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10AC166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D2744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261235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35BC278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FEE"/>
    <w:rsid w:val="0006192F"/>
    <w:rsid w:val="000D4232"/>
    <w:rsid w:val="00105822"/>
    <w:rsid w:val="00106558"/>
    <w:rsid w:val="001B24AF"/>
    <w:rsid w:val="00222D9F"/>
    <w:rsid w:val="00317036"/>
    <w:rsid w:val="003F140B"/>
    <w:rsid w:val="004E338A"/>
    <w:rsid w:val="0050334E"/>
    <w:rsid w:val="00657B53"/>
    <w:rsid w:val="0069082D"/>
    <w:rsid w:val="006F398B"/>
    <w:rsid w:val="0081636F"/>
    <w:rsid w:val="008A067C"/>
    <w:rsid w:val="00A1495F"/>
    <w:rsid w:val="00A410FF"/>
    <w:rsid w:val="00A92FEE"/>
    <w:rsid w:val="00AA0737"/>
    <w:rsid w:val="00AB489F"/>
    <w:rsid w:val="00BC2478"/>
    <w:rsid w:val="00C00949"/>
    <w:rsid w:val="00C64513"/>
    <w:rsid w:val="00CC06F7"/>
    <w:rsid w:val="00E31E21"/>
    <w:rsid w:val="00E60BA0"/>
    <w:rsid w:val="00ED586A"/>
    <w:rsid w:val="00EF16E7"/>
    <w:rsid w:val="00F039ED"/>
    <w:rsid w:val="00F3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0DC26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1">
    <w:name w:val="heading 1"/>
    <w:basedOn w:val="Normal"/>
    <w:next w:val="Normal"/>
    <w:link w:val="Ttulo1Car"/>
    <w:uiPriority w:val="9"/>
    <w:rsid w:val="006F398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98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98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98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98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98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98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98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98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6F398B"/>
    <w:rPr>
      <w:i w:val="0"/>
      <w:iCs w:val="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Prrafodelista">
    <w:name w:val="List Paragraph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">
    <w:name w:val="Title"/>
    <w:basedOn w:val="Textoindependiente"/>
    <w:next w:val="Normal"/>
    <w:link w:val="TtuloCar"/>
    <w:uiPriority w:val="10"/>
    <w:qFormat/>
    <w:rsid w:val="006F398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TtuloCar">
    <w:name w:val="Título Car"/>
    <w:basedOn w:val="Fuentedeprrafopredeter"/>
    <w:link w:val="Ttulo"/>
    <w:uiPriority w:val="10"/>
    <w:rsid w:val="006F398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Subttulo">
    <w:name w:val="Subtitle"/>
    <w:basedOn w:val="Textoindependiente"/>
    <w:next w:val="Normal"/>
    <w:link w:val="SubttuloCar"/>
    <w:uiPriority w:val="11"/>
    <w:qFormat/>
    <w:rsid w:val="006F398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SubttuloCar">
    <w:name w:val="Subtítulo Car"/>
    <w:basedOn w:val="Fuentedeprrafopredeter"/>
    <w:link w:val="Subttulo"/>
    <w:uiPriority w:val="11"/>
    <w:rsid w:val="006F398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bre">
    <w:name w:val="Nombre"/>
    <w:basedOn w:val="Textoindependiente"/>
    <w:uiPriority w:val="1"/>
    <w:qFormat/>
    <w:rsid w:val="006F398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Tablaconcuadrcula">
    <w:name w:val="Table Grid"/>
    <w:basedOn w:val="Tablanormal"/>
    <w:uiPriority w:val="39"/>
    <w:rsid w:val="006F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F398B"/>
    <w:rPr>
      <w:rFonts w:ascii="Century Schoolbook" w:hAnsi="Century Schoolbook"/>
      <w:color w:val="808080"/>
    </w:rPr>
  </w:style>
  <w:style w:type="character" w:customStyle="1" w:styleId="Mention">
    <w:name w:val="Mention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F398B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6F398B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F398B"/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DefinicinHTML">
    <w:name w:val="HTML Definition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F398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character" w:styleId="TecladoHTML">
    <w:name w:val="HTML Keyboard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F398B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F398B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F398B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F398B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F398B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F398B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F398B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F398B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F398B"/>
    <w:pPr>
      <w:spacing w:after="100"/>
      <w:ind w:left="2240"/>
    </w:pPr>
  </w:style>
  <w:style w:type="character" w:customStyle="1" w:styleId="Ttulo1Car">
    <w:name w:val="Título 1 Car"/>
    <w:basedOn w:val="Fuentedeprrafopredeter"/>
    <w:link w:val="Ttulo1"/>
    <w:uiPriority w:val="9"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F398B"/>
    <w:pPr>
      <w:outlineLvl w:val="9"/>
    </w:pPr>
  </w:style>
  <w:style w:type="character" w:styleId="Referenciasutil">
    <w:name w:val="Subtle Reference"/>
    <w:basedOn w:val="Fuentedeprrafopredeter"/>
    <w:uiPriority w:val="31"/>
    <w:semiHidden/>
    <w:rsid w:val="006F398B"/>
    <w:rPr>
      <w:rFonts w:ascii="Century Schoolbook" w:hAnsi="Century Schoolbook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6F398B"/>
    <w:rPr>
      <w:rFonts w:ascii="Century Schoolbook" w:hAnsi="Century Schoolbook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F398B"/>
  </w:style>
  <w:style w:type="character" w:styleId="Ttulodellibro">
    <w:name w:val="Book Title"/>
    <w:basedOn w:val="Fuentedeprrafopredeter"/>
    <w:uiPriority w:val="33"/>
    <w:semiHidden/>
    <w:rsid w:val="006F398B"/>
    <w:rPr>
      <w:rFonts w:ascii="Century Schoolbook" w:hAnsi="Century Schoolbook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F39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F398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F398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F398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F398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F398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F398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F398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F398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F398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F398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F398B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F398B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F398B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F398B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F398B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F398B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F398B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F398B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F398B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F398B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F398B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F398B"/>
  </w:style>
  <w:style w:type="paragraph" w:styleId="Textomacro">
    <w:name w:val="macro"/>
    <w:link w:val="TextomacroCar"/>
    <w:uiPriority w:val="99"/>
    <w:semiHidden/>
    <w:unhideWhenUsed/>
    <w:rsid w:val="006F398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Remitedesobre">
    <w:name w:val="envelope return"/>
    <w:basedOn w:val="Normal"/>
    <w:uiPriority w:val="99"/>
    <w:semiHidden/>
    <w:unhideWhenUsed/>
    <w:rsid w:val="006F398B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398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F398B"/>
    <w:pPr>
      <w:ind w:left="280" w:hanging="28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F398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6F398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F398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nfasis">
    <w:name w:val="Emphasis"/>
    <w:basedOn w:val="Fuentedeprrafopredeter"/>
    <w:uiPriority w:val="20"/>
    <w:semiHidden/>
    <w:rsid w:val="006F398B"/>
    <w:rPr>
      <w:rFonts w:ascii="Century Schoolbook" w:hAnsi="Century Schoolbook"/>
      <w:i/>
      <w:iCs/>
    </w:rPr>
  </w:style>
  <w:style w:type="table" w:styleId="Listavistosa">
    <w:name w:val="Colorful List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39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9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398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6F398B"/>
    <w:rPr>
      <w:rFonts w:ascii="Century Schoolbook" w:hAnsi="Century Schoolbook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6F398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6F398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98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98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98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98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6F398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6F39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F39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F39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F39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F39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semiHidden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F398B"/>
  </w:style>
  <w:style w:type="character" w:customStyle="1" w:styleId="FechaCar">
    <w:name w:val="Fecha Car"/>
    <w:basedOn w:val="Fuentedeprrafopredeter"/>
    <w:link w:val="Fech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semiHidden/>
    <w:rsid w:val="006F398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6F398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semiHidden/>
    <w:rsid w:val="006F398B"/>
    <w:rPr>
      <w:rFonts w:ascii="Century Schoolbook" w:hAnsi="Century Schoolbook"/>
      <w:i/>
      <w:iCs/>
      <w:color w:val="2B3990" w:themeColor="accent1"/>
    </w:rPr>
  </w:style>
  <w:style w:type="paragraph" w:styleId="NormalWeb">
    <w:name w:val="Normal (Web)"/>
    <w:basedOn w:val="Normal"/>
    <w:uiPriority w:val="99"/>
    <w:semiHidden/>
    <w:unhideWhenUsed/>
    <w:rsid w:val="006F398B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6F398B"/>
    <w:rPr>
      <w:rFonts w:ascii="Century Schoolbook" w:hAnsi="Century Schoolbook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398B"/>
    <w:rPr>
      <w:rFonts w:ascii="Century Schoolbook" w:hAnsi="Century Schoolbook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F398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F398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F398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F398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F398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F398B"/>
    <w:pPr>
      <w:ind w:firstLine="360"/>
    </w:pPr>
    <w:rPr>
      <w:i/>
      <w:iCs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F398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normal">
    <w:name w:val="Normal Indent"/>
    <w:basedOn w:val="Normal"/>
    <w:uiPriority w:val="99"/>
    <w:semiHidden/>
    <w:unhideWhenUsed/>
    <w:rsid w:val="006F398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F398B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moderna">
    <w:name w:val="Table Contemporary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F39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2">
    <w:name w:val="List Table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3">
    <w:name w:val="List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F398B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F398B"/>
  </w:style>
  <w:style w:type="character" w:customStyle="1" w:styleId="SaludoCar">
    <w:name w:val="Saludo Car"/>
    <w:basedOn w:val="Fuentedeprrafopredeter"/>
    <w:link w:val="Salu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olumnas1">
    <w:name w:val="Table Column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F398B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bsica1">
    <w:name w:val="Table Simp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F398B"/>
    <w:pPr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F398B"/>
    <w:pPr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F398B"/>
    <w:pPr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F398B"/>
    <w:pPr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F398B"/>
    <w:pPr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F398B"/>
    <w:pPr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F398B"/>
    <w:pPr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F398B"/>
    <w:pPr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F398B"/>
    <w:pPr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F398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98B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98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6F398B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uadrcula1">
    <w:name w:val="Table Grid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6F39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3">
    <w:name w:val="Grid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3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character" w:styleId="Nmerodelnea">
    <w:name w:val="lin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table" w:styleId="Tablaconefectos3D1">
    <w:name w:val="Table 3D effect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6F398B"/>
    <w:rPr>
      <w:rFonts w:ascii="Century Schoolbook" w:hAnsi="Century Schoolbook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398B"/>
    <w:rPr>
      <w:rFonts w:ascii="Century Schoolbook" w:hAnsi="Century Schoolbook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6F398B"/>
    <w:rPr>
      <w:rFonts w:ascii="Century Schoolbook" w:hAnsi="Century Schoolbook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F398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s://logosmarken.com/wp-content/uploads/2022/04/UANL-Zeichen.png" TargetMode="External"/><Relationship Id="rId21" Type="http://schemas.openxmlformats.org/officeDocument/2006/relationships/image" Target="https://logosmarken.com/wp-content/uploads/2022/04/UANL-Zeichen.png" TargetMode="External"/><Relationship Id="rId42" Type="http://schemas.openxmlformats.org/officeDocument/2006/relationships/image" Target="https://logosmarken.com/wp-content/uploads/2022/04/UANL-Zeichen.png" TargetMode="External"/><Relationship Id="rId63" Type="http://schemas.openxmlformats.org/officeDocument/2006/relationships/image" Target="https://logosmarken.com/wp-content/uploads/2022/04/UANL-Zeichen.png" TargetMode="External"/><Relationship Id="rId84" Type="http://schemas.openxmlformats.org/officeDocument/2006/relationships/image" Target="https://logosmarken.com/wp-content/uploads/2022/04/UANL-Zeichen.png" TargetMode="External"/><Relationship Id="rId138" Type="http://schemas.openxmlformats.org/officeDocument/2006/relationships/image" Target="https://logosmarken.com/wp-content/uploads/2022/04/UANL-Zeichen.png" TargetMode="External"/><Relationship Id="rId159" Type="http://schemas.openxmlformats.org/officeDocument/2006/relationships/image" Target="https://logosmarken.com/wp-content/uploads/2022/04/UANL-Zeichen.png" TargetMode="External"/><Relationship Id="rId170" Type="http://schemas.openxmlformats.org/officeDocument/2006/relationships/header" Target="header53.xml"/><Relationship Id="rId191" Type="http://schemas.openxmlformats.org/officeDocument/2006/relationships/header" Target="header60.xml"/><Relationship Id="rId205" Type="http://schemas.openxmlformats.org/officeDocument/2006/relationships/hyperlink" Target="https://espndeportes.espn.com/basquetbol/nba/jugador/_/id/4397424/neemias-queta" TargetMode="External"/><Relationship Id="rId107" Type="http://schemas.openxmlformats.org/officeDocument/2006/relationships/header" Target="header32.xml"/><Relationship Id="rId11" Type="http://schemas.openxmlformats.org/officeDocument/2006/relationships/image" Target="https://logosmarken.com/wp-content/uploads/2022/04/UANL-Zeichen.png" TargetMode="External"/><Relationship Id="rId32" Type="http://schemas.openxmlformats.org/officeDocument/2006/relationships/header" Target="header7.xml"/><Relationship Id="rId53" Type="http://schemas.openxmlformats.org/officeDocument/2006/relationships/header" Target="header14.xml"/><Relationship Id="rId74" Type="http://schemas.openxmlformats.org/officeDocument/2006/relationships/header" Target="header21.xml"/><Relationship Id="rId128" Type="http://schemas.openxmlformats.org/officeDocument/2006/relationships/header" Target="header39.xml"/><Relationship Id="rId149" Type="http://schemas.openxmlformats.org/officeDocument/2006/relationships/header" Target="header46.xml"/><Relationship Id="rId5" Type="http://schemas.openxmlformats.org/officeDocument/2006/relationships/styles" Target="styles.xml"/><Relationship Id="rId95" Type="http://schemas.openxmlformats.org/officeDocument/2006/relationships/header" Target="header28.xml"/><Relationship Id="rId160" Type="http://schemas.openxmlformats.org/officeDocument/2006/relationships/hyperlink" Target="https://espndeportes.espn.com/basquetbol/nba/jugador/_/id/6478/nikola-vucevic" TargetMode="External"/><Relationship Id="rId181" Type="http://schemas.openxmlformats.org/officeDocument/2006/relationships/hyperlink" Target="https://espndeportes.espn.com/basquetbol/nba/jugador/_/id/4065804/sam-hauser" TargetMode="External"/><Relationship Id="rId216" Type="http://schemas.openxmlformats.org/officeDocument/2006/relationships/image" Target="https://logosmarken.com/wp-content/uploads/2022/04/UANL-Zeichen.png" TargetMode="External"/><Relationship Id="rId211" Type="http://schemas.openxmlformats.org/officeDocument/2006/relationships/hyperlink" Target="https://espndeportes.espn.com/basquetbol/nba/jugador/_/id/4065648/jayson-tatum" TargetMode="External"/><Relationship Id="rId22" Type="http://schemas.openxmlformats.org/officeDocument/2006/relationships/hyperlink" Target="https://espndeportes.espn.com/basquetbol/nba/jugador/_/id/4432957/yuri-collins" TargetMode="External"/><Relationship Id="rId27" Type="http://schemas.openxmlformats.org/officeDocument/2006/relationships/image" Target="https://logosmarken.com/wp-content/uploads/2022/04/UANL-Zeichen.png" TargetMode="External"/><Relationship Id="rId43" Type="http://schemas.openxmlformats.org/officeDocument/2006/relationships/hyperlink" Target="https://espndeportes.espn.com/basquetbol/nba/jugador/_/id/4433247/jonathan-kuminga" TargetMode="External"/><Relationship Id="rId48" Type="http://schemas.openxmlformats.org/officeDocument/2006/relationships/image" Target="https://logosmarken.com/wp-content/uploads/2022/04/UANL-Zeichen.png" TargetMode="External"/><Relationship Id="rId64" Type="http://schemas.openxmlformats.org/officeDocument/2006/relationships/hyperlink" Target="https://espndeportes.espn.com/basquetbol/nba/jugador/_/id/4592714/pat-spencer" TargetMode="External"/><Relationship Id="rId69" Type="http://schemas.openxmlformats.org/officeDocument/2006/relationships/image" Target="https://logosmarken.com/wp-content/uploads/2022/04/UANL-Zeichen.png" TargetMode="External"/><Relationship Id="rId113" Type="http://schemas.openxmlformats.org/officeDocument/2006/relationships/header" Target="header34.xml"/><Relationship Id="rId118" Type="http://schemas.openxmlformats.org/officeDocument/2006/relationships/hyperlink" Target="https://espndeportes.espn.com/basquetbol/nba/jugador/_/id/4066421/lonzo-ball" TargetMode="External"/><Relationship Id="rId134" Type="http://schemas.openxmlformats.org/officeDocument/2006/relationships/header" Target="header41.xml"/><Relationship Id="rId139" Type="http://schemas.openxmlformats.org/officeDocument/2006/relationships/hyperlink" Target="https://espndeportes.espn.com/basquetbol/nba/jugador/_/id/4066372/kevin-huerter" TargetMode="External"/><Relationship Id="rId80" Type="http://schemas.openxmlformats.org/officeDocument/2006/relationships/header" Target="header23.xml"/><Relationship Id="rId85" Type="http://schemas.openxmlformats.org/officeDocument/2006/relationships/hyperlink" Target="https://espndeportes.espn.com/basquetbol/nba/jugador/_/id/1966/lebron-james" TargetMode="External"/><Relationship Id="rId150" Type="http://schemas.openxmlformats.org/officeDocument/2006/relationships/image" Target="https://logosmarken.com/wp-content/uploads/2022/04/UANL-Zeichen.png" TargetMode="External"/><Relationship Id="rId155" Type="http://schemas.openxmlformats.org/officeDocument/2006/relationships/header" Target="header48.xml"/><Relationship Id="rId171" Type="http://schemas.openxmlformats.org/officeDocument/2006/relationships/image" Target="https://logosmarken.com/wp-content/uploads/2022/04/UANL-Zeichen.png" TargetMode="External"/><Relationship Id="rId176" Type="http://schemas.openxmlformats.org/officeDocument/2006/relationships/header" Target="header55.xml"/><Relationship Id="rId192" Type="http://schemas.openxmlformats.org/officeDocument/2006/relationships/image" Target="https://logosmarken.com/wp-content/uploads/2022/04/UANL-Zeichen.png" TargetMode="External"/><Relationship Id="rId197" Type="http://schemas.openxmlformats.org/officeDocument/2006/relationships/header" Target="header62.xml"/><Relationship Id="rId206" Type="http://schemas.openxmlformats.org/officeDocument/2006/relationships/header" Target="header65.xml"/><Relationship Id="rId201" Type="http://schemas.openxmlformats.org/officeDocument/2006/relationships/image" Target="https://logosmarken.com/wp-content/uploads/2022/04/UANL-Zeichen.png" TargetMode="External"/><Relationship Id="rId222" Type="http://schemas.openxmlformats.org/officeDocument/2006/relationships/header" Target="header71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33" Type="http://schemas.openxmlformats.org/officeDocument/2006/relationships/image" Target="https://logosmarken.com/wp-content/uploads/2022/04/UANL-Zeichen.png" TargetMode="External"/><Relationship Id="rId38" Type="http://schemas.openxmlformats.org/officeDocument/2006/relationships/header" Target="header9.xml"/><Relationship Id="rId59" Type="http://schemas.openxmlformats.org/officeDocument/2006/relationships/header" Target="header16.xml"/><Relationship Id="rId103" Type="http://schemas.openxmlformats.org/officeDocument/2006/relationships/hyperlink" Target="https://espndeportes.espn.com/basquetbol/nba/jugador/_/id/3915195/shake-milton" TargetMode="External"/><Relationship Id="rId108" Type="http://schemas.openxmlformats.org/officeDocument/2006/relationships/image" Target="https://logosmarken.com/wp-content/uploads/2022/04/UANL-Zeichen.png" TargetMode="External"/><Relationship Id="rId124" Type="http://schemas.openxmlformats.org/officeDocument/2006/relationships/hyperlink" Target="https://espndeportes.espn.com/basquetbol/nba/jugador/_/id/3133635/jevon-carter" TargetMode="External"/><Relationship Id="rId129" Type="http://schemas.openxmlformats.org/officeDocument/2006/relationships/image" Target="https://logosmarken.com/wp-content/uploads/2022/04/UANL-Zeichen.png" TargetMode="External"/><Relationship Id="rId54" Type="http://schemas.openxmlformats.org/officeDocument/2006/relationships/image" Target="https://logosmarken.com/wp-content/uploads/2022/04/UANL-Zeichen.png" TargetMode="External"/><Relationship Id="rId70" Type="http://schemas.openxmlformats.org/officeDocument/2006/relationships/hyperlink" Target="https://espndeportes.espn.com/basquetbol/nba/jugador/_/id/2578185/dorian-finney-smith" TargetMode="External"/><Relationship Id="rId75" Type="http://schemas.openxmlformats.org/officeDocument/2006/relationships/image" Target="https://logosmarken.com/wp-content/uploads/2022/04/UANL-Zeichen.png" TargetMode="External"/><Relationship Id="rId91" Type="http://schemas.openxmlformats.org/officeDocument/2006/relationships/hyperlink" Target="https://espndeportes.espn.com/basquetbol/nba/jugador/_/id/2960236/maxi-kleber" TargetMode="External"/><Relationship Id="rId96" Type="http://schemas.openxmlformats.org/officeDocument/2006/relationships/image" Target="https://logosmarken.com/wp-content/uploads/2022/04/UANL-Zeichen.png" TargetMode="External"/><Relationship Id="rId140" Type="http://schemas.openxmlformats.org/officeDocument/2006/relationships/header" Target="header43.xml"/><Relationship Id="rId145" Type="http://schemas.openxmlformats.org/officeDocument/2006/relationships/hyperlink" Target="https://espndeportes.espn.com/basquetbol/nba/jugador/_/id/4432821/ej-liddell" TargetMode="External"/><Relationship Id="rId161" Type="http://schemas.openxmlformats.org/officeDocument/2006/relationships/header" Target="header50.xml"/><Relationship Id="rId166" Type="http://schemas.openxmlformats.org/officeDocument/2006/relationships/hyperlink" Target="https://espndeportes.espn.com/basquetbol/nba/jugador/_/id/4431687/patrick-williams" TargetMode="External"/><Relationship Id="rId182" Type="http://schemas.openxmlformats.org/officeDocument/2006/relationships/header" Target="header57.xml"/><Relationship Id="rId187" Type="http://schemas.openxmlformats.org/officeDocument/2006/relationships/hyperlink" Target="https://espndeportes.espn.com/basquetbol/nba/jugador/_/id/3213/al-horford" TargetMode="External"/><Relationship Id="rId217" Type="http://schemas.openxmlformats.org/officeDocument/2006/relationships/hyperlink" Target="https://espndeportes.espn.com/basquetbol/nba/jugador/_/id/4683689/jordan-walsh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12" Type="http://schemas.openxmlformats.org/officeDocument/2006/relationships/header" Target="header67.xml"/><Relationship Id="rId23" Type="http://schemas.openxmlformats.org/officeDocument/2006/relationships/header" Target="header4.xml"/><Relationship Id="rId28" Type="http://schemas.openxmlformats.org/officeDocument/2006/relationships/hyperlink" Target="https://espndeportes.espn.com/basquetbol/nba/jugador/_/id/6589/draymond-green" TargetMode="External"/><Relationship Id="rId49" Type="http://schemas.openxmlformats.org/officeDocument/2006/relationships/hyperlink" Target="https://espndeportes.espn.com/basquetbol/nba/jugador/_/id/4432171/moses-moody" TargetMode="External"/><Relationship Id="rId114" Type="http://schemas.openxmlformats.org/officeDocument/2006/relationships/image" Target="https://logosmarken.com/wp-content/uploads/2022/04/UANL-Zeichen.png" TargetMode="External"/><Relationship Id="rId119" Type="http://schemas.openxmlformats.org/officeDocument/2006/relationships/header" Target="header36.xml"/><Relationship Id="rId44" Type="http://schemas.openxmlformats.org/officeDocument/2006/relationships/header" Target="header11.xml"/><Relationship Id="rId60" Type="http://schemas.openxmlformats.org/officeDocument/2006/relationships/image" Target="https://logosmarken.com/wp-content/uploads/2022/04/UANL-Zeichen.png" TargetMode="External"/><Relationship Id="rId65" Type="http://schemas.openxmlformats.org/officeDocument/2006/relationships/header" Target="header18.xml"/><Relationship Id="rId81" Type="http://schemas.openxmlformats.org/officeDocument/2006/relationships/image" Target="https://logosmarken.com/wp-content/uploads/2022/04/UANL-Zeichen.png" TargetMode="External"/><Relationship Id="rId86" Type="http://schemas.openxmlformats.org/officeDocument/2006/relationships/header" Target="header25.xml"/><Relationship Id="rId130" Type="http://schemas.openxmlformats.org/officeDocument/2006/relationships/hyperlink" Target="https://espndeportes.espn.com/basquetbol/nba/jugador/_/id/4397002/ayo-dosunmu" TargetMode="External"/><Relationship Id="rId135" Type="http://schemas.openxmlformats.org/officeDocument/2006/relationships/image" Target="https://logosmarken.com/wp-content/uploads/2022/04/UANL-Zeichen.png" TargetMode="External"/><Relationship Id="rId151" Type="http://schemas.openxmlformats.org/officeDocument/2006/relationships/hyperlink" Target="https://espndeportes.espn.com/basquetbol/nba/jugador/_/id/5105553/julian-phillips" TargetMode="External"/><Relationship Id="rId156" Type="http://schemas.openxmlformats.org/officeDocument/2006/relationships/image" Target="https://logosmarken.com/wp-content/uploads/2022/04/UANL-Zeichen.png" TargetMode="External"/><Relationship Id="rId177" Type="http://schemas.openxmlformats.org/officeDocument/2006/relationships/image" Target="https://logosmarken.com/wp-content/uploads/2022/04/UANL-Zeichen.png" TargetMode="External"/><Relationship Id="rId198" Type="http://schemas.openxmlformats.org/officeDocument/2006/relationships/image" Target="https://logosmarken.com/wp-content/uploads/2022/04/UANL-Zeichen.png" TargetMode="External"/><Relationship Id="rId172" Type="http://schemas.openxmlformats.org/officeDocument/2006/relationships/hyperlink" Target="https://espndeportes.espn.com/basquetbol/nba/jugador/_/id/3917376/jaylen-brown" TargetMode="External"/><Relationship Id="rId193" Type="http://schemas.openxmlformats.org/officeDocument/2006/relationships/hyperlink" Target="https://espndeportes.espn.com/basquetbol/nba/jugador/_/id/4397104/miles-norris" TargetMode="External"/><Relationship Id="rId202" Type="http://schemas.openxmlformats.org/officeDocument/2006/relationships/hyperlink" Target="https://espndeportes.espn.com/basquetbol/nba/jugador/_/id/4066354/payton-pritchard" TargetMode="External"/><Relationship Id="rId207" Type="http://schemas.openxmlformats.org/officeDocument/2006/relationships/image" Target="https://logosmarken.com/wp-content/uploads/2022/04/UANL-Zeichen.png" TargetMode="External"/><Relationship Id="rId223" Type="http://schemas.openxmlformats.org/officeDocument/2006/relationships/fontTable" Target="fontTable.xml"/><Relationship Id="rId13" Type="http://schemas.openxmlformats.org/officeDocument/2006/relationships/hyperlink" Target="https://espndeportes.espn.com/basquetbol/nba/equipo/plantel/_/nombre/gs/ordenar/lastName/dir/asc/golden-state-warriors" TargetMode="External"/><Relationship Id="rId18" Type="http://schemas.openxmlformats.org/officeDocument/2006/relationships/image" Target="https://logosmarken.com/wp-content/uploads/2022/04/UANL-Zeichen.png" TargetMode="External"/><Relationship Id="rId39" Type="http://schemas.openxmlformats.org/officeDocument/2006/relationships/image" Target="https://logosmarken.com/wp-content/uploads/2022/04/UANL-Zeichen.png" TargetMode="External"/><Relationship Id="rId109" Type="http://schemas.openxmlformats.org/officeDocument/2006/relationships/hyperlink" Target="https://espndeportes.espn.com/basquetbol/nba/jugador/_/id/4066457/austin-reaves" TargetMode="External"/><Relationship Id="rId34" Type="http://schemas.openxmlformats.org/officeDocument/2006/relationships/hyperlink" Target="https://espndeportes.espn.com/basquetbol/nba/jugador/_/id/4431684/trayce-jackson-davis" TargetMode="External"/><Relationship Id="rId50" Type="http://schemas.openxmlformats.org/officeDocument/2006/relationships/header" Target="header13.xml"/><Relationship Id="rId55" Type="http://schemas.openxmlformats.org/officeDocument/2006/relationships/hyperlink" Target="https://espndeportes.espn.com/basquetbol/nba/jugador/_/id/4709138/brandin-podziemski" TargetMode="External"/><Relationship Id="rId76" Type="http://schemas.openxmlformats.org/officeDocument/2006/relationships/hyperlink" Target="https://espndeportes.espn.com/basquetbol/nba/jugador/_/id/4066648/rui-hachimura" TargetMode="External"/><Relationship Id="rId97" Type="http://schemas.openxmlformats.org/officeDocument/2006/relationships/hyperlink" Target="https://espndeportes.espn.com/basquetbol/nba/jugador/_/id/4431778/christian-koloko" TargetMode="External"/><Relationship Id="rId104" Type="http://schemas.openxmlformats.org/officeDocument/2006/relationships/header" Target="header31.xml"/><Relationship Id="rId120" Type="http://schemas.openxmlformats.org/officeDocument/2006/relationships/image" Target="https://logosmarken.com/wp-content/uploads/2022/04/UANL-Zeichen.png" TargetMode="External"/><Relationship Id="rId125" Type="http://schemas.openxmlformats.org/officeDocument/2006/relationships/header" Target="header38.xml"/><Relationship Id="rId141" Type="http://schemas.openxmlformats.org/officeDocument/2006/relationships/image" Target="https://logosmarken.com/wp-content/uploads/2022/04/UANL-Zeichen.png" TargetMode="External"/><Relationship Id="rId146" Type="http://schemas.openxmlformats.org/officeDocument/2006/relationships/header" Target="header45.xml"/><Relationship Id="rId167" Type="http://schemas.openxmlformats.org/officeDocument/2006/relationships/header" Target="header52.xml"/><Relationship Id="rId188" Type="http://schemas.openxmlformats.org/officeDocument/2006/relationships/header" Target="header59.xml"/><Relationship Id="rId7" Type="http://schemas.openxmlformats.org/officeDocument/2006/relationships/webSettings" Target="webSettings.xml"/><Relationship Id="rId71" Type="http://schemas.openxmlformats.org/officeDocument/2006/relationships/header" Target="header20.xml"/><Relationship Id="rId92" Type="http://schemas.openxmlformats.org/officeDocument/2006/relationships/header" Target="header27.xml"/><Relationship Id="rId162" Type="http://schemas.openxmlformats.org/officeDocument/2006/relationships/image" Target="https://logosmarken.com/wp-content/uploads/2022/04/UANL-Zeichen.png" TargetMode="External"/><Relationship Id="rId183" Type="http://schemas.openxmlformats.org/officeDocument/2006/relationships/image" Target="https://logosmarken.com/wp-content/uploads/2022/04/UANL-Zeichen.png" TargetMode="External"/><Relationship Id="rId213" Type="http://schemas.openxmlformats.org/officeDocument/2006/relationships/image" Target="https://logosmarken.com/wp-content/uploads/2022/04/UANL-Zeichen.png" TargetMode="External"/><Relationship Id="rId218" Type="http://schemas.openxmlformats.org/officeDocument/2006/relationships/header" Target="header69.xml"/><Relationship Id="rId2" Type="http://schemas.openxmlformats.org/officeDocument/2006/relationships/customXml" Target="../customXml/item2.xml"/><Relationship Id="rId29" Type="http://schemas.openxmlformats.org/officeDocument/2006/relationships/header" Target="header6.xml"/><Relationship Id="rId24" Type="http://schemas.openxmlformats.org/officeDocument/2006/relationships/image" Target="https://logosmarken.com/wp-content/uploads/2022/04/UANL-Zeichen.png" TargetMode="External"/><Relationship Id="rId40" Type="http://schemas.openxmlformats.org/officeDocument/2006/relationships/hyperlink" Target="https://espndeportes.espn.com/basquetbol/nba/jugador/_/id/4278075/kevin-knox-ii" TargetMode="External"/><Relationship Id="rId45" Type="http://schemas.openxmlformats.org/officeDocument/2006/relationships/image" Target="https://logosmarken.com/wp-content/uploads/2022/04/UANL-Zeichen.png" TargetMode="External"/><Relationship Id="rId66" Type="http://schemas.openxmlformats.org/officeDocument/2006/relationships/image" Target="https://logosmarken.com/wp-content/uploads/2022/04/UANL-Zeichen.png" TargetMode="External"/><Relationship Id="rId87" Type="http://schemas.openxmlformats.org/officeDocument/2006/relationships/image" Target="https://logosmarken.com/wp-content/uploads/2022/04/UANL-Zeichen.png" TargetMode="External"/><Relationship Id="rId110" Type="http://schemas.openxmlformats.org/officeDocument/2006/relationships/header" Target="header33.xml"/><Relationship Id="rId115" Type="http://schemas.openxmlformats.org/officeDocument/2006/relationships/hyperlink" Target="https://espndeportes.espn.com/basquetbol/nba/jugador/_/id/3137259/gabe-vincent" TargetMode="External"/><Relationship Id="rId131" Type="http://schemas.openxmlformats.org/officeDocument/2006/relationships/header" Target="header40.xml"/><Relationship Id="rId136" Type="http://schemas.openxmlformats.org/officeDocument/2006/relationships/hyperlink" Target="https://espndeportes.espn.com/basquetbol/nba/jugador/_/id/4396991/talen-horton-tucker" TargetMode="External"/><Relationship Id="rId157" Type="http://schemas.openxmlformats.org/officeDocument/2006/relationships/hyperlink" Target="https://espndeportes.espn.com/basquetbol/nba/jugador/_/id/4433159/dalen-terry" TargetMode="External"/><Relationship Id="rId178" Type="http://schemas.openxmlformats.org/officeDocument/2006/relationships/hyperlink" Target="https://espndeportes.espn.com/basquetbol/nba/jugador/_/id/4576085/jd-davison" TargetMode="External"/><Relationship Id="rId61" Type="http://schemas.openxmlformats.org/officeDocument/2006/relationships/hyperlink" Target="https://espndeportes.espn.com/basquetbol/nba/jugador/_/id/4997536/gui-santos" TargetMode="External"/><Relationship Id="rId82" Type="http://schemas.openxmlformats.org/officeDocument/2006/relationships/hyperlink" Target="https://espndeportes.espn.com/basquetbol/nba/jugador/_/id/4683774/bronny-james" TargetMode="External"/><Relationship Id="rId152" Type="http://schemas.openxmlformats.org/officeDocument/2006/relationships/header" Target="header47.xml"/><Relationship Id="rId173" Type="http://schemas.openxmlformats.org/officeDocument/2006/relationships/header" Target="header54.xml"/><Relationship Id="rId194" Type="http://schemas.openxmlformats.org/officeDocument/2006/relationships/header" Target="header61.xml"/><Relationship Id="rId199" Type="http://schemas.openxmlformats.org/officeDocument/2006/relationships/hyperlink" Target="https://espndeportes.espn.com/basquetbol/nba/jugador/_/id/3102531/kristaps-porzingis" TargetMode="External"/><Relationship Id="rId203" Type="http://schemas.openxmlformats.org/officeDocument/2006/relationships/header" Target="header64.xml"/><Relationship Id="rId208" Type="http://schemas.openxmlformats.org/officeDocument/2006/relationships/hyperlink" Target="https://espndeportes.espn.com/basquetbol/nba/jugador/_/id/4593841/baylor-scheierman" TargetMode="External"/><Relationship Id="rId19" Type="http://schemas.openxmlformats.org/officeDocument/2006/relationships/hyperlink" Target="https://espndeportes.espn.com/basquetbol/nba/jugador/_/id/6430/jimmy-butler-iii" TargetMode="External"/><Relationship Id="rId224" Type="http://schemas.openxmlformats.org/officeDocument/2006/relationships/glossaryDocument" Target="glossary/document.xml"/><Relationship Id="rId14" Type="http://schemas.openxmlformats.org/officeDocument/2006/relationships/header" Target="header1.xml"/><Relationship Id="rId30" Type="http://schemas.openxmlformats.org/officeDocument/2006/relationships/image" Target="https://logosmarken.com/wp-content/uploads/2022/04/UANL-Zeichen.png" TargetMode="External"/><Relationship Id="rId35" Type="http://schemas.openxmlformats.org/officeDocument/2006/relationships/header" Target="header8.xml"/><Relationship Id="rId56" Type="http://schemas.openxmlformats.org/officeDocument/2006/relationships/header" Target="header15.xml"/><Relationship Id="rId77" Type="http://schemas.openxmlformats.org/officeDocument/2006/relationships/header" Target="header22.xml"/><Relationship Id="rId100" Type="http://schemas.openxmlformats.org/officeDocument/2006/relationships/hyperlink" Target="https://espndeportes.espn.com/basquetbol/nba/jugador/_/id/2596107/alex-len" TargetMode="External"/><Relationship Id="rId105" Type="http://schemas.openxmlformats.org/officeDocument/2006/relationships/image" Target="https://logosmarken.com/wp-content/uploads/2022/04/UANL-Zeichen.png" TargetMode="External"/><Relationship Id="rId126" Type="http://schemas.openxmlformats.org/officeDocument/2006/relationships/image" Target="https://logosmarken.com/wp-content/uploads/2022/04/UANL-Zeichen.png" TargetMode="External"/><Relationship Id="rId147" Type="http://schemas.openxmlformats.org/officeDocument/2006/relationships/image" Target="https://logosmarken.com/wp-content/uploads/2022/04/UANL-Zeichen.png" TargetMode="External"/><Relationship Id="rId168" Type="http://schemas.openxmlformats.org/officeDocument/2006/relationships/image" Target="https://logosmarken.com/wp-content/uploads/2022/04/UANL-Zeichen.png" TargetMode="External"/><Relationship Id="rId8" Type="http://schemas.openxmlformats.org/officeDocument/2006/relationships/footnotes" Target="footnotes.xml"/><Relationship Id="rId51" Type="http://schemas.openxmlformats.org/officeDocument/2006/relationships/image" Target="https://logosmarken.com/wp-content/uploads/2022/04/UANL-Zeichen.png" TargetMode="External"/><Relationship Id="rId72" Type="http://schemas.openxmlformats.org/officeDocument/2006/relationships/image" Target="https://logosmarken.com/wp-content/uploads/2022/04/UANL-Zeichen.png" TargetMode="External"/><Relationship Id="rId93" Type="http://schemas.openxmlformats.org/officeDocument/2006/relationships/image" Target="https://logosmarken.com/wp-content/uploads/2022/04/UANL-Zeichen.png" TargetMode="External"/><Relationship Id="rId98" Type="http://schemas.openxmlformats.org/officeDocument/2006/relationships/header" Target="header29.xml"/><Relationship Id="rId121" Type="http://schemas.openxmlformats.org/officeDocument/2006/relationships/hyperlink" Target="https://espndeportes.espn.com/basquetbol/nba/jugador/_/id/4711294/matas-buzelis" TargetMode="External"/><Relationship Id="rId142" Type="http://schemas.openxmlformats.org/officeDocument/2006/relationships/hyperlink" Target="https://espndeportes.espn.com/basquetbol/nba/jugador/_/id/4395626/tre-jones" TargetMode="External"/><Relationship Id="rId163" Type="http://schemas.openxmlformats.org/officeDocument/2006/relationships/hyperlink" Target="https://espndeportes.espn.com/basquetbol/nba/jugador/_/id/4395651/coby-white" TargetMode="External"/><Relationship Id="rId184" Type="http://schemas.openxmlformats.org/officeDocument/2006/relationships/hyperlink" Target="https://espndeportes.espn.com/basquetbol/nba/jugador/_/id/3995/jrue-holiday" TargetMode="External"/><Relationship Id="rId189" Type="http://schemas.openxmlformats.org/officeDocument/2006/relationships/image" Target="https://logosmarken.com/wp-content/uploads/2022/04/UANL-Zeichen.png" TargetMode="External"/><Relationship Id="rId219" Type="http://schemas.openxmlformats.org/officeDocument/2006/relationships/image" Target="https://logosmarken.com/wp-content/uploads/2022/04/UANL-Zeichen.png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espndeportes.espn.com/basquetbol/nba/jugador/_/id/4277964/xavier-tillman" TargetMode="External"/><Relationship Id="rId25" Type="http://schemas.openxmlformats.org/officeDocument/2006/relationships/hyperlink" Target="https://espndeportes.espn.com/basquetbol/nba/jugador/_/id/3975/stephen-curry" TargetMode="External"/><Relationship Id="rId46" Type="http://schemas.openxmlformats.org/officeDocument/2006/relationships/hyperlink" Target="https://espndeportes.espn.com/basquetbol/nba/jugador/_/id/3155535/kevon-looney" TargetMode="External"/><Relationship Id="rId67" Type="http://schemas.openxmlformats.org/officeDocument/2006/relationships/hyperlink" Target="https://espndeportes.espn.com/basquetbol/nba/jugador/_/id/3945274/luka-doncic" TargetMode="External"/><Relationship Id="rId116" Type="http://schemas.openxmlformats.org/officeDocument/2006/relationships/header" Target="header35.xml"/><Relationship Id="rId137" Type="http://schemas.openxmlformats.org/officeDocument/2006/relationships/header" Target="header42.xml"/><Relationship Id="rId158" Type="http://schemas.openxmlformats.org/officeDocument/2006/relationships/header" Target="header49.xml"/><Relationship Id="rId20" Type="http://schemas.openxmlformats.org/officeDocument/2006/relationships/header" Target="header3.xml"/><Relationship Id="rId41" Type="http://schemas.openxmlformats.org/officeDocument/2006/relationships/header" Target="header10.xml"/><Relationship Id="rId62" Type="http://schemas.openxmlformats.org/officeDocument/2006/relationships/header" Target="header17.xml"/><Relationship Id="rId83" Type="http://schemas.openxmlformats.org/officeDocument/2006/relationships/header" Target="header24.xml"/><Relationship Id="rId88" Type="http://schemas.openxmlformats.org/officeDocument/2006/relationships/hyperlink" Target="https://espndeportes.espn.com/basquetbol/nba/jugador/_/id/4395623/trey-jemison-iii" TargetMode="External"/><Relationship Id="rId111" Type="http://schemas.openxmlformats.org/officeDocument/2006/relationships/image" Target="https://logosmarken.com/wp-content/uploads/2022/04/UANL-Zeichen.png" TargetMode="External"/><Relationship Id="rId132" Type="http://schemas.openxmlformats.org/officeDocument/2006/relationships/image" Target="https://logosmarken.com/wp-content/uploads/2022/04/UANL-Zeichen.png" TargetMode="External"/><Relationship Id="rId153" Type="http://schemas.openxmlformats.org/officeDocument/2006/relationships/image" Target="https://logosmarken.com/wp-content/uploads/2022/04/UANL-Zeichen.png" TargetMode="External"/><Relationship Id="rId174" Type="http://schemas.openxmlformats.org/officeDocument/2006/relationships/image" Target="https://logosmarken.com/wp-content/uploads/2022/04/UANL-Zeichen.png" TargetMode="External"/><Relationship Id="rId179" Type="http://schemas.openxmlformats.org/officeDocument/2006/relationships/header" Target="header56.xml"/><Relationship Id="rId195" Type="http://schemas.openxmlformats.org/officeDocument/2006/relationships/image" Target="https://logosmarken.com/wp-content/uploads/2022/04/UANL-Zeichen.png" TargetMode="External"/><Relationship Id="rId209" Type="http://schemas.openxmlformats.org/officeDocument/2006/relationships/header" Target="header66.xml"/><Relationship Id="rId190" Type="http://schemas.openxmlformats.org/officeDocument/2006/relationships/hyperlink" Target="https://espndeportes.espn.com/basquetbol/nba/jugador/_/id/3064560/luke-kornet" TargetMode="External"/><Relationship Id="rId204" Type="http://schemas.openxmlformats.org/officeDocument/2006/relationships/image" Target="https://logosmarken.com/wp-content/uploads/2022/04/UANL-Zeichen.png" TargetMode="External"/><Relationship Id="rId220" Type="http://schemas.openxmlformats.org/officeDocument/2006/relationships/hyperlink" Target="https://espndeportes.espn.com/basquetbol/nba/jugador/_/id/3078576/derrick-white" TargetMode="External"/><Relationship Id="rId225" Type="http://schemas.openxmlformats.org/officeDocument/2006/relationships/theme" Target="theme/theme1.xml"/><Relationship Id="rId15" Type="http://schemas.openxmlformats.org/officeDocument/2006/relationships/image" Target="https://logosmarken.com/wp-content/uploads/2022/04/UANL-Zeichen.png" TargetMode="External"/><Relationship Id="rId36" Type="http://schemas.openxmlformats.org/officeDocument/2006/relationships/image" Target="https://logosmarken.com/wp-content/uploads/2022/04/UANL-Zeichen.png" TargetMode="External"/><Relationship Id="rId57" Type="http://schemas.openxmlformats.org/officeDocument/2006/relationships/image" Target="https://logosmarken.com/wp-content/uploads/2022/04/UANL-Zeichen.png" TargetMode="External"/><Relationship Id="rId106" Type="http://schemas.openxmlformats.org/officeDocument/2006/relationships/hyperlink" Target="https://espndeportes.espn.com/basquetbol/nba/jugador/_/id/6461/markieff-morris" TargetMode="External"/><Relationship Id="rId127" Type="http://schemas.openxmlformats.org/officeDocument/2006/relationships/hyperlink" Target="https://espndeportes.espn.com/basquetbol/nba/jugador/_/id/4066650/zach-collins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espndeportes.espn.com/basquetbol/nba/jugador/_/id/2990984/buddy-hield" TargetMode="External"/><Relationship Id="rId52" Type="http://schemas.openxmlformats.org/officeDocument/2006/relationships/hyperlink" Target="https://espndeportes.espn.com/basquetbol/nba/jugador/_/id/3134903/gary-payton-ii" TargetMode="External"/><Relationship Id="rId73" Type="http://schemas.openxmlformats.org/officeDocument/2006/relationships/hyperlink" Target="https://espndeportes.espn.com/basquetbol/nba/jugador/_/id/4278402/jordan-goodwin" TargetMode="External"/><Relationship Id="rId78" Type="http://schemas.openxmlformats.org/officeDocument/2006/relationships/image" Target="https://logosmarken.com/wp-content/uploads/2022/04/UANL-Zeichen.png" TargetMode="External"/><Relationship Id="rId94" Type="http://schemas.openxmlformats.org/officeDocument/2006/relationships/hyperlink" Target="https://espndeportes.espn.com/basquetbol/nba/jugador/_/id/4897943/dalton-knecht" TargetMode="External"/><Relationship Id="rId99" Type="http://schemas.openxmlformats.org/officeDocument/2006/relationships/image" Target="https://logosmarken.com/wp-content/uploads/2022/04/UANL-Zeichen.png" TargetMode="External"/><Relationship Id="rId101" Type="http://schemas.openxmlformats.org/officeDocument/2006/relationships/header" Target="header30.xml"/><Relationship Id="rId122" Type="http://schemas.openxmlformats.org/officeDocument/2006/relationships/header" Target="header37.xml"/><Relationship Id="rId143" Type="http://schemas.openxmlformats.org/officeDocument/2006/relationships/header" Target="header44.xml"/><Relationship Id="rId148" Type="http://schemas.openxmlformats.org/officeDocument/2006/relationships/hyperlink" Target="https://espndeportes.espn.com/basquetbol/nba/jugador/_/id/4432872/emanuel-miller" TargetMode="External"/><Relationship Id="rId164" Type="http://schemas.openxmlformats.org/officeDocument/2006/relationships/header" Target="header51.xml"/><Relationship Id="rId169" Type="http://schemas.openxmlformats.org/officeDocument/2006/relationships/hyperlink" Target="https://espndeportes.espn.com/basquetbol/nba/jugador/_/id/4433133/jahmir-young" TargetMode="External"/><Relationship Id="rId185" Type="http://schemas.openxmlformats.org/officeDocument/2006/relationships/header" Target="header58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https://logosmarken.com/wp-content/uploads/2022/04/UANL-Zeichen.png" TargetMode="External"/><Relationship Id="rId210" Type="http://schemas.openxmlformats.org/officeDocument/2006/relationships/image" Target="https://logosmarken.com/wp-content/uploads/2022/04/UANL-Zeichen.png" TargetMode="External"/><Relationship Id="rId215" Type="http://schemas.openxmlformats.org/officeDocument/2006/relationships/header" Target="header68.xml"/><Relationship Id="rId26" Type="http://schemas.openxmlformats.org/officeDocument/2006/relationships/header" Target="header5.xml"/><Relationship Id="rId47" Type="http://schemas.openxmlformats.org/officeDocument/2006/relationships/header" Target="header12.xml"/><Relationship Id="rId68" Type="http://schemas.openxmlformats.org/officeDocument/2006/relationships/header" Target="header19.xml"/><Relationship Id="rId89" Type="http://schemas.openxmlformats.org/officeDocument/2006/relationships/header" Target="header26.xml"/><Relationship Id="rId112" Type="http://schemas.openxmlformats.org/officeDocument/2006/relationships/hyperlink" Target="https://espndeportes.espn.com/basquetbol/nba/jugador/_/id/4278077/jarred-vanderbilt" TargetMode="External"/><Relationship Id="rId133" Type="http://schemas.openxmlformats.org/officeDocument/2006/relationships/hyperlink" Target="https://espndeportes.espn.com/basquetbol/nba/jugador/_/id/4871145/josh-giddey" TargetMode="External"/><Relationship Id="rId154" Type="http://schemas.openxmlformats.org/officeDocument/2006/relationships/hyperlink" Target="https://espndeportes.espn.com/basquetbol/nba/jugador/_/id/4397189/jalen-smith" TargetMode="External"/><Relationship Id="rId175" Type="http://schemas.openxmlformats.org/officeDocument/2006/relationships/hyperlink" Target="https://espndeportes.espn.com/basquetbol/nba/jugador/_/id/2528693/torrey-craig" TargetMode="External"/><Relationship Id="rId196" Type="http://schemas.openxmlformats.org/officeDocument/2006/relationships/hyperlink" Target="https://espndeportes.espn.com/basquetbol/nba/jugador/_/id/4397689/drew-peterson" TargetMode="External"/><Relationship Id="rId200" Type="http://schemas.openxmlformats.org/officeDocument/2006/relationships/header" Target="header63.xml"/><Relationship Id="rId16" Type="http://schemas.openxmlformats.org/officeDocument/2006/relationships/hyperlink" Target="https://espndeportes.espn.com/basquetbol/nba/jugador/_/id/4896850/taran-armstrong" TargetMode="External"/><Relationship Id="rId221" Type="http://schemas.openxmlformats.org/officeDocument/2006/relationships/header" Target="header70.xml"/><Relationship Id="rId37" Type="http://schemas.openxmlformats.org/officeDocument/2006/relationships/hyperlink" Target="https://espndeportes.espn.com/basquetbol/nba/jugador/_/id/4066240/braxton-key" TargetMode="External"/><Relationship Id="rId58" Type="http://schemas.openxmlformats.org/officeDocument/2006/relationships/hyperlink" Target="https://espndeportes.espn.com/basquetbol/nba/jugador/_/id/4593016/quinten-post" TargetMode="External"/><Relationship Id="rId79" Type="http://schemas.openxmlformats.org/officeDocument/2006/relationships/hyperlink" Target="https://espndeportes.espn.com/basquetbol/nba/jugador/_/id/4397077/jaxson-hayes" TargetMode="External"/><Relationship Id="rId102" Type="http://schemas.openxmlformats.org/officeDocument/2006/relationships/image" Target="https://logosmarken.com/wp-content/uploads/2022/04/UANL-Zeichen.png" TargetMode="External"/><Relationship Id="rId123" Type="http://schemas.openxmlformats.org/officeDocument/2006/relationships/image" Target="https://logosmarken.com/wp-content/uploads/2022/04/UANL-Zeichen.png" TargetMode="External"/><Relationship Id="rId144" Type="http://schemas.openxmlformats.org/officeDocument/2006/relationships/image" Target="https://logosmarken.com/wp-content/uploads/2022/04/UANL-Zeichen.png" TargetMode="External"/><Relationship Id="rId90" Type="http://schemas.openxmlformats.org/officeDocument/2006/relationships/image" Target="https://logosmarken.com/wp-content/uploads/2022/04/UANL-Zeichen.png" TargetMode="External"/><Relationship Id="rId165" Type="http://schemas.openxmlformats.org/officeDocument/2006/relationships/image" Target="https://logosmarken.com/wp-content/uploads/2022/04/UANL-Zeichen.png" TargetMode="External"/><Relationship Id="rId186" Type="http://schemas.openxmlformats.org/officeDocument/2006/relationships/image" Target="https://logosmarken.com/wp-content/uploads/2022/04/UANL-Zeichen.png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%20Computo%202\AppData\Roaming\Microsoft\Plantillas\Certificado%20de%20empleado%20del%20m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7D94C2F51541A6AA36505D9B73F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B92BA-704D-400E-B4C1-002064451B3A}"/>
      </w:docPartPr>
      <w:docPartBody>
        <w:p w:rsidR="00000000" w:rsidRDefault="00D13ECD" w:rsidP="00D13ECD">
          <w:pPr>
            <w:pStyle w:val="0E7D94C2F51541A6AA36505D9B73FEE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CB90CB9AB59D44A390FFC99A1C9F8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41FD9-926C-4D42-99AC-ECC83ED13619}"/>
      </w:docPartPr>
      <w:docPartBody>
        <w:p w:rsidR="00000000" w:rsidRDefault="00D13ECD" w:rsidP="00D13ECD">
          <w:pPr>
            <w:pStyle w:val="CB90CB9AB59D44A390FFC99A1C9F804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BD5340A72CE34C3EA4649D5DD1B83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BD8DE-06AE-443D-A83F-9083E7E6EFF6}"/>
      </w:docPartPr>
      <w:docPartBody>
        <w:p w:rsidR="00000000" w:rsidRDefault="00D13ECD" w:rsidP="00D13ECD">
          <w:pPr>
            <w:pStyle w:val="BD5340A72CE34C3EA4649D5DD1B837C2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B82C56625374417ABE9EF2C8AB304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E02AE-8D63-4DD8-94E0-F221FDE21D25}"/>
      </w:docPartPr>
      <w:docPartBody>
        <w:p w:rsidR="00000000" w:rsidRDefault="00D13ECD" w:rsidP="00D13ECD">
          <w:pPr>
            <w:pStyle w:val="B82C56625374417ABE9EF2C8AB30443C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FD2FF0C679254082A12C1641CB7C7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D9861-FEC7-4984-B91A-989A478D85EA}"/>
      </w:docPartPr>
      <w:docPartBody>
        <w:p w:rsidR="00000000" w:rsidRDefault="00D13ECD" w:rsidP="00D13ECD">
          <w:pPr>
            <w:pStyle w:val="FD2FF0C679254082A12C1641CB7C7A4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3BEC44CEB077457391B295896F784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C5A28-6FE8-472A-8DCB-BC67D300E937}"/>
      </w:docPartPr>
      <w:docPartBody>
        <w:p w:rsidR="00000000" w:rsidRDefault="00D13ECD" w:rsidP="00D13ECD">
          <w:pPr>
            <w:pStyle w:val="3BEC44CEB077457391B295896F7843C4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5EA5B7F770D64B289CDF2D8FFE28B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62A35-24A6-41AD-BA12-66BAA3EC95AA}"/>
      </w:docPartPr>
      <w:docPartBody>
        <w:p w:rsidR="00000000" w:rsidRDefault="00D13ECD" w:rsidP="00D13ECD">
          <w:pPr>
            <w:pStyle w:val="5EA5B7F770D64B289CDF2D8FFE28B4E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C542594BE5AC42ACA40E0C359F932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37B5D-4E48-4DE4-A127-CE0BF6969759}"/>
      </w:docPartPr>
      <w:docPartBody>
        <w:p w:rsidR="00000000" w:rsidRDefault="00D13ECD" w:rsidP="00D13ECD">
          <w:pPr>
            <w:pStyle w:val="C542594BE5AC42ACA40E0C359F93263A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9AB543DB845F4A83BF2A1F405514B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2474F-155B-4FBF-9223-910B4732632A}"/>
      </w:docPartPr>
      <w:docPartBody>
        <w:p w:rsidR="00000000" w:rsidRDefault="00D13ECD" w:rsidP="00D13ECD">
          <w:pPr>
            <w:pStyle w:val="9AB543DB845F4A83BF2A1F405514BE7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5FA1E709913472888FE549820B08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8F3C1-4BD5-4A53-B89B-21FFF331F6D8}"/>
      </w:docPartPr>
      <w:docPartBody>
        <w:p w:rsidR="00000000" w:rsidRDefault="00D13ECD" w:rsidP="00D13ECD">
          <w:pPr>
            <w:pStyle w:val="E5FA1E709913472888FE549820B084E9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2C95020D02584F449C1F6D962F340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19843-B40B-44D5-9D82-ADD2F2DBCF57}"/>
      </w:docPartPr>
      <w:docPartBody>
        <w:p w:rsidR="00000000" w:rsidRDefault="00D13ECD" w:rsidP="00D13ECD">
          <w:pPr>
            <w:pStyle w:val="2C95020D02584F449C1F6D962F340A3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AEDDD4D6261142059735ED4169DF9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7AF86-2D8B-4BC2-B6CA-D72A47C370CE}"/>
      </w:docPartPr>
      <w:docPartBody>
        <w:p w:rsidR="00000000" w:rsidRDefault="00D13ECD" w:rsidP="00D13ECD">
          <w:pPr>
            <w:pStyle w:val="AEDDD4D6261142059735ED4169DF903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84B0FEEADE0941E4A39D9BD2EB790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847BD-4E1D-4F11-9E87-785638C99236}"/>
      </w:docPartPr>
      <w:docPartBody>
        <w:p w:rsidR="00000000" w:rsidRDefault="00D13ECD" w:rsidP="00D13ECD">
          <w:pPr>
            <w:pStyle w:val="84B0FEEADE0941E4A39D9BD2EB790B6C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CAC509F4E9504BC4B4499404DA05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0C8C9-10F0-46A3-B76B-0CDD87F6AD42}"/>
      </w:docPartPr>
      <w:docPartBody>
        <w:p w:rsidR="00000000" w:rsidRDefault="00D13ECD" w:rsidP="00D13ECD">
          <w:pPr>
            <w:pStyle w:val="CAC509F4E9504BC4B4499404DA05BEC3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523556BCDBDD458BB12D5CB849202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7AE0D-A242-4362-A2FA-5677801D4CC0}"/>
      </w:docPartPr>
      <w:docPartBody>
        <w:p w:rsidR="00000000" w:rsidRDefault="00D13ECD" w:rsidP="00D13ECD">
          <w:pPr>
            <w:pStyle w:val="523556BCDBDD458BB12D5CB849202B64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30E1DC18D4474FF5B5052824C2738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BE4FA-D82E-4ECE-9F4A-C86EDFED5AAB}"/>
      </w:docPartPr>
      <w:docPartBody>
        <w:p w:rsidR="00000000" w:rsidRDefault="00D13ECD" w:rsidP="00D13ECD">
          <w:pPr>
            <w:pStyle w:val="30E1DC18D4474FF5B5052824C273871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3FC303FDA274858A8F2DFEDCD45C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68628-160E-4760-A8F1-0C13A09BBD51}"/>
      </w:docPartPr>
      <w:docPartBody>
        <w:p w:rsidR="00000000" w:rsidRDefault="00D13ECD" w:rsidP="00D13ECD">
          <w:pPr>
            <w:pStyle w:val="E3FC303FDA274858A8F2DFEDCD45C833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712CAB1EE9D3438DADF21115F9BC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536AF-CF5D-40E0-9454-337E26EE9D25}"/>
      </w:docPartPr>
      <w:docPartBody>
        <w:p w:rsidR="00000000" w:rsidRDefault="00D13ECD" w:rsidP="00D13ECD">
          <w:pPr>
            <w:pStyle w:val="712CAB1EE9D3438DADF21115F9BCC8EA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F6819E4F85EE47BB9B0EB70288A03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530B0-48C7-482E-9740-B99DDF13C7B7}"/>
      </w:docPartPr>
      <w:docPartBody>
        <w:p w:rsidR="00000000" w:rsidRDefault="00D13ECD" w:rsidP="00D13ECD">
          <w:pPr>
            <w:pStyle w:val="F6819E4F85EE47BB9B0EB70288A03582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76C5A28C9E45459F8590A6C31786E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66EB0-521A-4103-B01F-D26211237773}"/>
      </w:docPartPr>
      <w:docPartBody>
        <w:p w:rsidR="00000000" w:rsidRDefault="00D13ECD" w:rsidP="00D13ECD">
          <w:pPr>
            <w:pStyle w:val="76C5A28C9E45459F8590A6C31786E94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60A49BEF26D42878F4FB9ABCC2A4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B5410-5601-4D29-AB13-34D4E1CAE145}"/>
      </w:docPartPr>
      <w:docPartBody>
        <w:p w:rsidR="00000000" w:rsidRDefault="00D13ECD" w:rsidP="00D13ECD">
          <w:pPr>
            <w:pStyle w:val="E60A49BEF26D42878F4FB9ABCC2A454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45F650FAE2EA4BB9B81D109D703CF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F2235-42A1-4D02-BEF8-CDAB7DF34013}"/>
      </w:docPartPr>
      <w:docPartBody>
        <w:p w:rsidR="00000000" w:rsidRDefault="00D13ECD" w:rsidP="00D13ECD">
          <w:pPr>
            <w:pStyle w:val="45F650FAE2EA4BB9B81D109D703CFB7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AE5594326B314B43B4119BD550702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DC226-8B75-4997-9FB4-D19D8DD63571}"/>
      </w:docPartPr>
      <w:docPartBody>
        <w:p w:rsidR="00000000" w:rsidRDefault="00D13ECD" w:rsidP="00D13ECD">
          <w:pPr>
            <w:pStyle w:val="AE5594326B314B43B4119BD550702AA0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2F69FD0279D44B59804211532F56C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58D37-792D-40ED-AD04-04762B75E1B0}"/>
      </w:docPartPr>
      <w:docPartBody>
        <w:p w:rsidR="00000000" w:rsidRDefault="00D13ECD" w:rsidP="00D13ECD">
          <w:pPr>
            <w:pStyle w:val="2F69FD0279D44B59804211532F56C7B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579A7C6B6D1D4458AA77953F2D019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D5122-FA13-41F7-BFE9-01913AD0693F}"/>
      </w:docPartPr>
      <w:docPartBody>
        <w:p w:rsidR="00000000" w:rsidRDefault="00D13ECD" w:rsidP="00D13ECD">
          <w:pPr>
            <w:pStyle w:val="579A7C6B6D1D4458AA77953F2D019AB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6E9153713FA04DF489B1B43684820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52CC4-730A-40FC-A055-E3E6C51D15CC}"/>
      </w:docPartPr>
      <w:docPartBody>
        <w:p w:rsidR="00000000" w:rsidRDefault="00D13ECD" w:rsidP="00D13ECD">
          <w:pPr>
            <w:pStyle w:val="6E9153713FA04DF489B1B43684820130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D04CBD5E377C4988A91E9DD10FD51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3D8CA-3E78-4989-9B01-B9D57A352F4B}"/>
      </w:docPartPr>
      <w:docPartBody>
        <w:p w:rsidR="00000000" w:rsidRDefault="00D13ECD" w:rsidP="00D13ECD">
          <w:pPr>
            <w:pStyle w:val="D04CBD5E377C4988A91E9DD10FD51293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D5331A1A2F864F728E1053C42FAEA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E2D80-97D0-4D31-8DE0-8379C1EB795F}"/>
      </w:docPartPr>
      <w:docPartBody>
        <w:p w:rsidR="00000000" w:rsidRDefault="00D13ECD" w:rsidP="00D13ECD">
          <w:pPr>
            <w:pStyle w:val="D5331A1A2F864F728E1053C42FAEA8B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887D493770734175B8953EAC2582E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AB824-350F-49EB-8A94-1F51A87C420F}"/>
      </w:docPartPr>
      <w:docPartBody>
        <w:p w:rsidR="00000000" w:rsidRDefault="00D13ECD" w:rsidP="00D13ECD">
          <w:pPr>
            <w:pStyle w:val="887D493770734175B8953EAC2582E6AF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A8A1E1C2AC154F9EB713486DF835C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CEE7B-9770-4A56-8085-DC67B1697D1A}"/>
      </w:docPartPr>
      <w:docPartBody>
        <w:p w:rsidR="00000000" w:rsidRDefault="00D13ECD" w:rsidP="00D13ECD">
          <w:pPr>
            <w:pStyle w:val="A8A1E1C2AC154F9EB713486DF835C66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2C3B86C8562E4E7585ED7343767E4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B19BC-8D88-4639-8E49-FD46636F9E14}"/>
      </w:docPartPr>
      <w:docPartBody>
        <w:p w:rsidR="00000000" w:rsidRDefault="00D13ECD" w:rsidP="00D13ECD">
          <w:pPr>
            <w:pStyle w:val="2C3B86C8562E4E7585ED7343767E4F6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2416C132D8224604978B9D86A420C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D7B9B-FBCF-49A1-A113-B2EBB7C753C6}"/>
      </w:docPartPr>
      <w:docPartBody>
        <w:p w:rsidR="00000000" w:rsidRDefault="00D13ECD" w:rsidP="00D13ECD">
          <w:pPr>
            <w:pStyle w:val="2416C132D8224604978B9D86A420CF6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00147E94FAF14B87AB9401B91BAC0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DAEA2-496A-44DD-B75D-AB91E1FEB3B7}"/>
      </w:docPartPr>
      <w:docPartBody>
        <w:p w:rsidR="00000000" w:rsidRDefault="00D13ECD" w:rsidP="00D13ECD">
          <w:pPr>
            <w:pStyle w:val="00147E94FAF14B87AB9401B91BAC03D9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41BE6380C9854D56A312190426197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5F963-7B96-4F30-B34A-D9DEFC99BFFD}"/>
      </w:docPartPr>
      <w:docPartBody>
        <w:p w:rsidR="00000000" w:rsidRDefault="00D13ECD" w:rsidP="00D13ECD">
          <w:pPr>
            <w:pStyle w:val="41BE6380C9854D56A3121904261977F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9677DB0047BF49DD99C07AEC9BF85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F1B8F-926D-4C47-B1DB-ED79A5DD37D2}"/>
      </w:docPartPr>
      <w:docPartBody>
        <w:p w:rsidR="00000000" w:rsidRDefault="00D13ECD" w:rsidP="00D13ECD">
          <w:pPr>
            <w:pStyle w:val="9677DB0047BF49DD99C07AEC9BF852F3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8ECC3818D35046E4B3746714FA948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42091-7E3A-4748-859C-811022CC2259}"/>
      </w:docPartPr>
      <w:docPartBody>
        <w:p w:rsidR="00000000" w:rsidRDefault="00D13ECD" w:rsidP="00D13ECD">
          <w:pPr>
            <w:pStyle w:val="8ECC3818D35046E4B3746714FA948F4B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81E240C4B8FC445C8198C2D591DEC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9421D-98D3-44EC-B452-F40469A28569}"/>
      </w:docPartPr>
      <w:docPartBody>
        <w:p w:rsidR="00000000" w:rsidRDefault="00D13ECD" w:rsidP="00D13ECD">
          <w:pPr>
            <w:pStyle w:val="81E240C4B8FC445C8198C2D591DECB7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5885DFFB804041AEAB64E0F9BC4B0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9CFE6-A6E5-4FDF-B1C5-8C0B3776C85F}"/>
      </w:docPartPr>
      <w:docPartBody>
        <w:p w:rsidR="00000000" w:rsidRDefault="00D13ECD" w:rsidP="00D13ECD">
          <w:pPr>
            <w:pStyle w:val="5885DFFB804041AEAB64E0F9BC4B0BF6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391C80F253BB4FB0B9834786ABB12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DD1DF-4A62-4FA3-8B90-87C6FA5B5B6A}"/>
      </w:docPartPr>
      <w:docPartBody>
        <w:p w:rsidR="00000000" w:rsidRDefault="00D13ECD" w:rsidP="00D13ECD">
          <w:pPr>
            <w:pStyle w:val="391C80F253BB4FB0B9834786ABB12A9B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05B25B0F560F42B2B7D6FC4967A36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2AFCF-DBCE-4F92-A3C3-8B7AF7EEDE0D}"/>
      </w:docPartPr>
      <w:docPartBody>
        <w:p w:rsidR="00000000" w:rsidRDefault="00D13ECD" w:rsidP="00D13ECD">
          <w:pPr>
            <w:pStyle w:val="05B25B0F560F42B2B7D6FC4967A36F0F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C7801B7AC6C94E7B8B50127D34EC0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38B09-B824-4F0F-AE49-331FC256F988}"/>
      </w:docPartPr>
      <w:docPartBody>
        <w:p w:rsidR="00000000" w:rsidRDefault="00D13ECD" w:rsidP="00D13ECD">
          <w:pPr>
            <w:pStyle w:val="C7801B7AC6C94E7B8B50127D34EC088A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4CCF7A9E3C204DA1B60C76F39E437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662D0-0E86-4E72-B702-D973C758A0FE}"/>
      </w:docPartPr>
      <w:docPartBody>
        <w:p w:rsidR="00000000" w:rsidRDefault="00D13ECD" w:rsidP="00D13ECD">
          <w:pPr>
            <w:pStyle w:val="4CCF7A9E3C204DA1B60C76F39E43715E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787EA99B3A9F48D18D1CE2736EE92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0C5CC-9D2D-4AF6-B97A-66CC2CB4B4E2}"/>
      </w:docPartPr>
      <w:docPartBody>
        <w:p w:rsidR="00000000" w:rsidRDefault="00D13ECD" w:rsidP="00D13ECD">
          <w:pPr>
            <w:pStyle w:val="787EA99B3A9F48D18D1CE2736EE92F6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3D3C679CDFF14D83988455692A31C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9D51D-0DA6-4EE1-A319-28A954A2F50C}"/>
      </w:docPartPr>
      <w:docPartBody>
        <w:p w:rsidR="00000000" w:rsidRDefault="00D13ECD" w:rsidP="00D13ECD">
          <w:pPr>
            <w:pStyle w:val="3D3C679CDFF14D83988455692A31C12B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C0D2DEB842C140C2969D5EF12931C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1D1E-A3C5-482D-8C18-98DB5FCED382}"/>
      </w:docPartPr>
      <w:docPartBody>
        <w:p w:rsidR="00000000" w:rsidRDefault="00D13ECD" w:rsidP="00D13ECD">
          <w:pPr>
            <w:pStyle w:val="C0D2DEB842C140C2969D5EF12931C1CE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3A12117CE4764F058C8C39287CA6B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DD059-E195-4C64-927B-FA9EA8295528}"/>
      </w:docPartPr>
      <w:docPartBody>
        <w:p w:rsidR="00000000" w:rsidRDefault="00D13ECD" w:rsidP="00D13ECD">
          <w:pPr>
            <w:pStyle w:val="3A12117CE4764F058C8C39287CA6BAB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C4D642AEEDF544E784EE899884B14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6C230-A5AF-4C58-A346-DCC71D544E63}"/>
      </w:docPartPr>
      <w:docPartBody>
        <w:p w:rsidR="00000000" w:rsidRDefault="00D13ECD" w:rsidP="00D13ECD">
          <w:pPr>
            <w:pStyle w:val="C4D642AEEDF544E784EE899884B14AA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DCAD656DD51245A8B8FD387DDC8E6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3DD97-492B-477A-BDFD-10A52E501BC1}"/>
      </w:docPartPr>
      <w:docPartBody>
        <w:p w:rsidR="00000000" w:rsidRDefault="00D13ECD" w:rsidP="00D13ECD">
          <w:pPr>
            <w:pStyle w:val="DCAD656DD51245A8B8FD387DDC8E6C5C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C9E3F282EF34B76A55A107E9FC9E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E4183-00A2-44D4-A76B-E53DE5964000}"/>
      </w:docPartPr>
      <w:docPartBody>
        <w:p w:rsidR="00000000" w:rsidRDefault="00D13ECD" w:rsidP="00D13ECD">
          <w:pPr>
            <w:pStyle w:val="EC9E3F282EF34B76A55A107E9FC9E9AA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B4CC0C4D25A340F5B15FEF03630F4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1E10-4614-4A63-ABE5-3D360A2F8689}"/>
      </w:docPartPr>
      <w:docPartBody>
        <w:p w:rsidR="00000000" w:rsidRDefault="00D13ECD" w:rsidP="00D13ECD">
          <w:pPr>
            <w:pStyle w:val="B4CC0C4D25A340F5B15FEF03630F42A0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4DE9D56FF084604B31F61285C8C1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29D0B-30BC-4EAA-9079-3BF7068C4207}"/>
      </w:docPartPr>
      <w:docPartBody>
        <w:p w:rsidR="00000000" w:rsidRDefault="00D13ECD" w:rsidP="00D13ECD">
          <w:pPr>
            <w:pStyle w:val="E4DE9D56FF084604B31F61285C8C177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7C3ADA9A69F64695A3112D01C8356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23866-E9E7-4871-BEAF-8DE0CDDA491C}"/>
      </w:docPartPr>
      <w:docPartBody>
        <w:p w:rsidR="00000000" w:rsidRDefault="00D13ECD" w:rsidP="00D13ECD">
          <w:pPr>
            <w:pStyle w:val="7C3ADA9A69F64695A3112D01C8356089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7A0CD08472EC40F4A967684F63E1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25A8B-9778-4E4F-91B0-9547418BDF1B}"/>
      </w:docPartPr>
      <w:docPartBody>
        <w:p w:rsidR="00000000" w:rsidRDefault="00D13ECD" w:rsidP="00D13ECD">
          <w:pPr>
            <w:pStyle w:val="7A0CD08472EC40F4A967684F63E1913C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1982D3DC34DB4CA5BBF05D8EC9026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0D063-4852-47E4-9935-A7100998A60E}"/>
      </w:docPartPr>
      <w:docPartBody>
        <w:p w:rsidR="00000000" w:rsidRDefault="00D13ECD" w:rsidP="00D13ECD">
          <w:pPr>
            <w:pStyle w:val="1982D3DC34DB4CA5BBF05D8EC90265A4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98863DB19201466D8E434EA1CADB6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54390-C238-4BA8-8E2B-8DD60E59016B}"/>
      </w:docPartPr>
      <w:docPartBody>
        <w:p w:rsidR="00000000" w:rsidRDefault="00D13ECD" w:rsidP="00D13ECD">
          <w:pPr>
            <w:pStyle w:val="98863DB19201466D8E434EA1CADB6AC4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A5D9EC166716470DBE0BDD127FF45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572A9-6E44-494E-B967-F8A685EC70BC}"/>
      </w:docPartPr>
      <w:docPartBody>
        <w:p w:rsidR="00000000" w:rsidRDefault="00D13ECD" w:rsidP="00D13ECD">
          <w:pPr>
            <w:pStyle w:val="A5D9EC166716470DBE0BDD127FF45C1F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3E3EE85FCF8E4C3FABED622E788C8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ABEB-4994-40B9-AC1A-BAD14AD65167}"/>
      </w:docPartPr>
      <w:docPartBody>
        <w:p w:rsidR="00000000" w:rsidRDefault="00D13ECD" w:rsidP="00D13ECD">
          <w:pPr>
            <w:pStyle w:val="3E3EE85FCF8E4C3FABED622E788C8E27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63C0C39863D242BA82A99C1C08392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FBE16-1B50-4CF7-91DD-5D0EA3A5EF6F}"/>
      </w:docPartPr>
      <w:docPartBody>
        <w:p w:rsidR="00000000" w:rsidRDefault="00D13ECD" w:rsidP="00D13ECD">
          <w:pPr>
            <w:pStyle w:val="63C0C39863D242BA82A99C1C08392AA3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3272ABF1AF4646DBB0CC11419D69C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6C005-1DA5-4102-AE53-C11A84209718}"/>
      </w:docPartPr>
      <w:docPartBody>
        <w:p w:rsidR="00000000" w:rsidRDefault="00D13ECD" w:rsidP="00D13ECD">
          <w:pPr>
            <w:pStyle w:val="3272ABF1AF4646DBB0CC11419D69C77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DF6BADFC7BBF4AA39847B66EFEE3C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AA001-4164-4122-A5FB-E6CB5286EC4D}"/>
      </w:docPartPr>
      <w:docPartBody>
        <w:p w:rsidR="00000000" w:rsidRDefault="00D13ECD" w:rsidP="00D13ECD">
          <w:pPr>
            <w:pStyle w:val="DF6BADFC7BBF4AA39847B66EFEE3C29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B0BD9990153F4CF5A75505C2CFE46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B0971-9C39-40F1-88C7-64C8E6268F5B}"/>
      </w:docPartPr>
      <w:docPartBody>
        <w:p w:rsidR="00000000" w:rsidRDefault="00D13ECD" w:rsidP="00D13ECD">
          <w:pPr>
            <w:pStyle w:val="B0BD9990153F4CF5A75505C2CFE461F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943B9DDA92EA40AE9B28F4E5B10F8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B1650-9A11-4CC5-B829-D0898B49B5B6}"/>
      </w:docPartPr>
      <w:docPartBody>
        <w:p w:rsidR="00000000" w:rsidRDefault="00D13ECD" w:rsidP="00D13ECD">
          <w:pPr>
            <w:pStyle w:val="943B9DDA92EA40AE9B28F4E5B10F857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9CFE0BB77CF84C398DE141246201A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2BE5D-CF21-435B-ADF2-30CF9F00B68E}"/>
      </w:docPartPr>
      <w:docPartBody>
        <w:p w:rsidR="00000000" w:rsidRDefault="00D13ECD" w:rsidP="00D13ECD">
          <w:pPr>
            <w:pStyle w:val="9CFE0BB77CF84C398DE141246201AF19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75F68A96B7E64DD6B823485B6291B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03B6B-B758-41DB-80B3-4D3C09632761}"/>
      </w:docPartPr>
      <w:docPartBody>
        <w:p w:rsidR="00000000" w:rsidRDefault="00D13ECD" w:rsidP="00D13ECD">
          <w:pPr>
            <w:pStyle w:val="75F68A96B7E64DD6B823485B6291B672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F83A8560BA8E4FD4B1696F0510BDB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27E3C-3184-45F3-8412-AF2A6B04A890}"/>
      </w:docPartPr>
      <w:docPartBody>
        <w:p w:rsidR="00000000" w:rsidRDefault="00D13ECD" w:rsidP="00D13ECD">
          <w:pPr>
            <w:pStyle w:val="F83A8560BA8E4FD4B1696F0510BDBAE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C1A7EA701FC4685B24782F211752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7A646-342C-498A-A290-579ADCAFBF17}"/>
      </w:docPartPr>
      <w:docPartBody>
        <w:p w:rsidR="00000000" w:rsidRDefault="00D13ECD" w:rsidP="00D13ECD">
          <w:pPr>
            <w:pStyle w:val="EC1A7EA701FC4685B24782F21175221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FF648DB34010496E9FD436CAB52CA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E715D-E4CB-407C-BCA8-F767ADE6E7D3}"/>
      </w:docPartPr>
      <w:docPartBody>
        <w:p w:rsidR="00000000" w:rsidRDefault="00D13ECD" w:rsidP="00D13ECD">
          <w:pPr>
            <w:pStyle w:val="FF648DB34010496E9FD436CAB52CAE3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484222F021214E349DFFC37D1B9B9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CD184-18E7-4E50-BD0D-29B339BE9E43}"/>
      </w:docPartPr>
      <w:docPartBody>
        <w:p w:rsidR="00000000" w:rsidRDefault="00D13ECD" w:rsidP="00D13ECD">
          <w:pPr>
            <w:pStyle w:val="484222F021214E349DFFC37D1B9B9DA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61B8A51541141CFBCE931C235F45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49531-31A7-40F0-9491-696F60D3DA00}"/>
      </w:docPartPr>
      <w:docPartBody>
        <w:p w:rsidR="00000000" w:rsidRDefault="00D13ECD" w:rsidP="00D13ECD">
          <w:pPr>
            <w:pStyle w:val="E61B8A51541141CFBCE931C235F4557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AA8777E28AA14C32ABCBFBB52ECDD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DD845-CCC3-447A-B5E9-D126E080C0B4}"/>
      </w:docPartPr>
      <w:docPartBody>
        <w:p w:rsidR="00000000" w:rsidRDefault="00D13ECD" w:rsidP="00D13ECD">
          <w:pPr>
            <w:pStyle w:val="AA8777E28AA14C32ABCBFBB52ECDD3C8"/>
          </w:pPr>
          <w:r w:rsidRPr="00AA0737">
            <w:rPr>
              <w:lang w:bidi="es-ES"/>
            </w:rPr>
            <w:t>otorgado 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ECD"/>
    <w:rsid w:val="00B57767"/>
    <w:rsid w:val="00D13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E7D94C2F51541A6AA36505D9B73FEED">
    <w:name w:val="0E7D94C2F51541A6AA36505D9B73FEED"/>
    <w:rsid w:val="00D13ECD"/>
  </w:style>
  <w:style w:type="paragraph" w:customStyle="1" w:styleId="CB90CB9AB59D44A390FFC99A1C9F8045">
    <w:name w:val="CB90CB9AB59D44A390FFC99A1C9F8045"/>
    <w:rsid w:val="00D13ECD"/>
  </w:style>
  <w:style w:type="paragraph" w:customStyle="1" w:styleId="BD5340A72CE34C3EA4649D5DD1B837C2">
    <w:name w:val="BD5340A72CE34C3EA4649D5DD1B837C2"/>
    <w:rsid w:val="00D13ECD"/>
  </w:style>
  <w:style w:type="paragraph" w:customStyle="1" w:styleId="B82C56625374417ABE9EF2C8AB30443C">
    <w:name w:val="B82C56625374417ABE9EF2C8AB30443C"/>
    <w:rsid w:val="00D13ECD"/>
  </w:style>
  <w:style w:type="paragraph" w:customStyle="1" w:styleId="FD2FF0C679254082A12C1641CB7C7A45">
    <w:name w:val="FD2FF0C679254082A12C1641CB7C7A45"/>
    <w:rsid w:val="00D13ECD"/>
  </w:style>
  <w:style w:type="paragraph" w:customStyle="1" w:styleId="3BEC44CEB077457391B295896F7843C4">
    <w:name w:val="3BEC44CEB077457391B295896F7843C4"/>
    <w:rsid w:val="00D13ECD"/>
  </w:style>
  <w:style w:type="paragraph" w:customStyle="1" w:styleId="5EA5B7F770D64B289CDF2D8FFE28B4ED">
    <w:name w:val="5EA5B7F770D64B289CDF2D8FFE28B4ED"/>
    <w:rsid w:val="00D13ECD"/>
  </w:style>
  <w:style w:type="paragraph" w:customStyle="1" w:styleId="C542594BE5AC42ACA40E0C359F93263A">
    <w:name w:val="C542594BE5AC42ACA40E0C359F93263A"/>
    <w:rsid w:val="00D13ECD"/>
  </w:style>
  <w:style w:type="paragraph" w:customStyle="1" w:styleId="9AB543DB845F4A83BF2A1F405514BE7D">
    <w:name w:val="9AB543DB845F4A83BF2A1F405514BE7D"/>
    <w:rsid w:val="00D13ECD"/>
  </w:style>
  <w:style w:type="paragraph" w:customStyle="1" w:styleId="E5FA1E709913472888FE549820B084E9">
    <w:name w:val="E5FA1E709913472888FE549820B084E9"/>
    <w:rsid w:val="00D13ECD"/>
  </w:style>
  <w:style w:type="paragraph" w:customStyle="1" w:styleId="2C95020D02584F449C1F6D962F340A3D">
    <w:name w:val="2C95020D02584F449C1F6D962F340A3D"/>
    <w:rsid w:val="00D13ECD"/>
  </w:style>
  <w:style w:type="paragraph" w:customStyle="1" w:styleId="AEDDD4D6261142059735ED4169DF9035">
    <w:name w:val="AEDDD4D6261142059735ED4169DF9035"/>
    <w:rsid w:val="00D13ECD"/>
  </w:style>
  <w:style w:type="paragraph" w:customStyle="1" w:styleId="84B0FEEADE0941E4A39D9BD2EB790B6C">
    <w:name w:val="84B0FEEADE0941E4A39D9BD2EB790B6C"/>
    <w:rsid w:val="00D13ECD"/>
  </w:style>
  <w:style w:type="paragraph" w:customStyle="1" w:styleId="CAC509F4E9504BC4B4499404DA05BEC3">
    <w:name w:val="CAC509F4E9504BC4B4499404DA05BEC3"/>
    <w:rsid w:val="00D13ECD"/>
  </w:style>
  <w:style w:type="paragraph" w:customStyle="1" w:styleId="523556BCDBDD458BB12D5CB849202B64">
    <w:name w:val="523556BCDBDD458BB12D5CB849202B64"/>
    <w:rsid w:val="00D13ECD"/>
  </w:style>
  <w:style w:type="paragraph" w:customStyle="1" w:styleId="30E1DC18D4474FF5B5052824C2738711">
    <w:name w:val="30E1DC18D4474FF5B5052824C2738711"/>
    <w:rsid w:val="00D13ECD"/>
  </w:style>
  <w:style w:type="paragraph" w:customStyle="1" w:styleId="E3FC303FDA274858A8F2DFEDCD45C833">
    <w:name w:val="E3FC303FDA274858A8F2DFEDCD45C833"/>
    <w:rsid w:val="00D13ECD"/>
  </w:style>
  <w:style w:type="paragraph" w:customStyle="1" w:styleId="712CAB1EE9D3438DADF21115F9BCC8EA">
    <w:name w:val="712CAB1EE9D3438DADF21115F9BCC8EA"/>
    <w:rsid w:val="00D13ECD"/>
  </w:style>
  <w:style w:type="paragraph" w:customStyle="1" w:styleId="F6819E4F85EE47BB9B0EB70288A03582">
    <w:name w:val="F6819E4F85EE47BB9B0EB70288A03582"/>
    <w:rsid w:val="00D13ECD"/>
  </w:style>
  <w:style w:type="paragraph" w:customStyle="1" w:styleId="76C5A28C9E45459F8590A6C31786E948">
    <w:name w:val="76C5A28C9E45459F8590A6C31786E948"/>
    <w:rsid w:val="00D13ECD"/>
  </w:style>
  <w:style w:type="paragraph" w:customStyle="1" w:styleId="E60A49BEF26D42878F4FB9ABCC2A4545">
    <w:name w:val="E60A49BEF26D42878F4FB9ABCC2A4545"/>
    <w:rsid w:val="00D13ECD"/>
  </w:style>
  <w:style w:type="paragraph" w:customStyle="1" w:styleId="45F650FAE2EA4BB9B81D109D703CFB78">
    <w:name w:val="45F650FAE2EA4BB9B81D109D703CFB78"/>
    <w:rsid w:val="00D13ECD"/>
  </w:style>
  <w:style w:type="paragraph" w:customStyle="1" w:styleId="AE5594326B314B43B4119BD550702AA0">
    <w:name w:val="AE5594326B314B43B4119BD550702AA0"/>
    <w:rsid w:val="00D13ECD"/>
  </w:style>
  <w:style w:type="paragraph" w:customStyle="1" w:styleId="2F69FD0279D44B59804211532F56C7B8">
    <w:name w:val="2F69FD0279D44B59804211532F56C7B8"/>
    <w:rsid w:val="00D13ECD"/>
  </w:style>
  <w:style w:type="paragraph" w:customStyle="1" w:styleId="579A7C6B6D1D4458AA77953F2D019AB5">
    <w:name w:val="579A7C6B6D1D4458AA77953F2D019AB5"/>
    <w:rsid w:val="00D13ECD"/>
  </w:style>
  <w:style w:type="paragraph" w:customStyle="1" w:styleId="6E9153713FA04DF489B1B43684820130">
    <w:name w:val="6E9153713FA04DF489B1B43684820130"/>
    <w:rsid w:val="00D13ECD"/>
  </w:style>
  <w:style w:type="paragraph" w:customStyle="1" w:styleId="D04CBD5E377C4988A91E9DD10FD51293">
    <w:name w:val="D04CBD5E377C4988A91E9DD10FD51293"/>
    <w:rsid w:val="00D13ECD"/>
  </w:style>
  <w:style w:type="paragraph" w:customStyle="1" w:styleId="D5331A1A2F864F728E1053C42FAEA8B5">
    <w:name w:val="D5331A1A2F864F728E1053C42FAEA8B5"/>
    <w:rsid w:val="00D13ECD"/>
  </w:style>
  <w:style w:type="paragraph" w:customStyle="1" w:styleId="887D493770734175B8953EAC2582E6AF">
    <w:name w:val="887D493770734175B8953EAC2582E6AF"/>
    <w:rsid w:val="00D13ECD"/>
  </w:style>
  <w:style w:type="paragraph" w:customStyle="1" w:styleId="A8A1E1C2AC154F9EB713486DF835C66D">
    <w:name w:val="A8A1E1C2AC154F9EB713486DF835C66D"/>
    <w:rsid w:val="00D13ECD"/>
  </w:style>
  <w:style w:type="paragraph" w:customStyle="1" w:styleId="2C3B86C8562E4E7585ED7343767E4F68">
    <w:name w:val="2C3B86C8562E4E7585ED7343767E4F68"/>
    <w:rsid w:val="00D13ECD"/>
  </w:style>
  <w:style w:type="paragraph" w:customStyle="1" w:styleId="2416C132D8224604978B9D86A420CF61">
    <w:name w:val="2416C132D8224604978B9D86A420CF61"/>
    <w:rsid w:val="00D13ECD"/>
  </w:style>
  <w:style w:type="paragraph" w:customStyle="1" w:styleId="00147E94FAF14B87AB9401B91BAC03D9">
    <w:name w:val="00147E94FAF14B87AB9401B91BAC03D9"/>
    <w:rsid w:val="00D13ECD"/>
  </w:style>
  <w:style w:type="paragraph" w:customStyle="1" w:styleId="41BE6380C9854D56A3121904261977F5">
    <w:name w:val="41BE6380C9854D56A3121904261977F5"/>
    <w:rsid w:val="00D13ECD"/>
  </w:style>
  <w:style w:type="paragraph" w:customStyle="1" w:styleId="9677DB0047BF49DD99C07AEC9BF852F3">
    <w:name w:val="9677DB0047BF49DD99C07AEC9BF852F3"/>
    <w:rsid w:val="00D13ECD"/>
  </w:style>
  <w:style w:type="paragraph" w:customStyle="1" w:styleId="8ECC3818D35046E4B3746714FA948F4B">
    <w:name w:val="8ECC3818D35046E4B3746714FA948F4B"/>
    <w:rsid w:val="00D13ECD"/>
  </w:style>
  <w:style w:type="paragraph" w:customStyle="1" w:styleId="81E240C4B8FC445C8198C2D591DECB7D">
    <w:name w:val="81E240C4B8FC445C8198C2D591DECB7D"/>
    <w:rsid w:val="00D13ECD"/>
  </w:style>
  <w:style w:type="paragraph" w:customStyle="1" w:styleId="5885DFFB804041AEAB64E0F9BC4B0BF6">
    <w:name w:val="5885DFFB804041AEAB64E0F9BC4B0BF6"/>
    <w:rsid w:val="00D13ECD"/>
  </w:style>
  <w:style w:type="paragraph" w:customStyle="1" w:styleId="391C80F253BB4FB0B9834786ABB12A9B">
    <w:name w:val="391C80F253BB4FB0B9834786ABB12A9B"/>
    <w:rsid w:val="00D13ECD"/>
  </w:style>
  <w:style w:type="paragraph" w:customStyle="1" w:styleId="05B25B0F560F42B2B7D6FC4967A36F0F">
    <w:name w:val="05B25B0F560F42B2B7D6FC4967A36F0F"/>
    <w:rsid w:val="00D13ECD"/>
  </w:style>
  <w:style w:type="paragraph" w:customStyle="1" w:styleId="C7801B7AC6C94E7B8B50127D34EC088A">
    <w:name w:val="C7801B7AC6C94E7B8B50127D34EC088A"/>
    <w:rsid w:val="00D13ECD"/>
  </w:style>
  <w:style w:type="paragraph" w:customStyle="1" w:styleId="4CCF7A9E3C204DA1B60C76F39E43715E">
    <w:name w:val="4CCF7A9E3C204DA1B60C76F39E43715E"/>
    <w:rsid w:val="00D13ECD"/>
  </w:style>
  <w:style w:type="paragraph" w:customStyle="1" w:styleId="787EA99B3A9F48D18D1CE2736EE92F6D">
    <w:name w:val="787EA99B3A9F48D18D1CE2736EE92F6D"/>
    <w:rsid w:val="00D13ECD"/>
  </w:style>
  <w:style w:type="paragraph" w:customStyle="1" w:styleId="3D3C679CDFF14D83988455692A31C12B">
    <w:name w:val="3D3C679CDFF14D83988455692A31C12B"/>
    <w:rsid w:val="00D13ECD"/>
  </w:style>
  <w:style w:type="paragraph" w:customStyle="1" w:styleId="C0D2DEB842C140C2969D5EF12931C1CE">
    <w:name w:val="C0D2DEB842C140C2969D5EF12931C1CE"/>
    <w:rsid w:val="00D13ECD"/>
  </w:style>
  <w:style w:type="paragraph" w:customStyle="1" w:styleId="3A12117CE4764F058C8C39287CA6BAB1">
    <w:name w:val="3A12117CE4764F058C8C39287CA6BAB1"/>
    <w:rsid w:val="00D13ECD"/>
  </w:style>
  <w:style w:type="paragraph" w:customStyle="1" w:styleId="C4D642AEEDF544E784EE899884B14AA1">
    <w:name w:val="C4D642AEEDF544E784EE899884B14AA1"/>
    <w:rsid w:val="00D13ECD"/>
  </w:style>
  <w:style w:type="paragraph" w:customStyle="1" w:styleId="DCAD656DD51245A8B8FD387DDC8E6C5C">
    <w:name w:val="DCAD656DD51245A8B8FD387DDC8E6C5C"/>
    <w:rsid w:val="00D13ECD"/>
  </w:style>
  <w:style w:type="paragraph" w:customStyle="1" w:styleId="EC9E3F282EF34B76A55A107E9FC9E9AA">
    <w:name w:val="EC9E3F282EF34B76A55A107E9FC9E9AA"/>
    <w:rsid w:val="00D13ECD"/>
  </w:style>
  <w:style w:type="paragraph" w:customStyle="1" w:styleId="B4CC0C4D25A340F5B15FEF03630F42A0">
    <w:name w:val="B4CC0C4D25A340F5B15FEF03630F42A0"/>
    <w:rsid w:val="00D13ECD"/>
  </w:style>
  <w:style w:type="paragraph" w:customStyle="1" w:styleId="E4DE9D56FF084604B31F61285C8C1775">
    <w:name w:val="E4DE9D56FF084604B31F61285C8C1775"/>
    <w:rsid w:val="00D13ECD"/>
  </w:style>
  <w:style w:type="paragraph" w:customStyle="1" w:styleId="7C3ADA9A69F64695A3112D01C8356089">
    <w:name w:val="7C3ADA9A69F64695A3112D01C8356089"/>
    <w:rsid w:val="00D13ECD"/>
  </w:style>
  <w:style w:type="paragraph" w:customStyle="1" w:styleId="7A0CD08472EC40F4A967684F63E1913C">
    <w:name w:val="7A0CD08472EC40F4A967684F63E1913C"/>
    <w:rsid w:val="00D13ECD"/>
  </w:style>
  <w:style w:type="paragraph" w:customStyle="1" w:styleId="1982D3DC34DB4CA5BBF05D8EC90265A4">
    <w:name w:val="1982D3DC34DB4CA5BBF05D8EC90265A4"/>
    <w:rsid w:val="00D13ECD"/>
  </w:style>
  <w:style w:type="paragraph" w:customStyle="1" w:styleId="98863DB19201466D8E434EA1CADB6AC4">
    <w:name w:val="98863DB19201466D8E434EA1CADB6AC4"/>
    <w:rsid w:val="00D13ECD"/>
  </w:style>
  <w:style w:type="paragraph" w:customStyle="1" w:styleId="A5D9EC166716470DBE0BDD127FF45C1F">
    <w:name w:val="A5D9EC166716470DBE0BDD127FF45C1F"/>
    <w:rsid w:val="00D13ECD"/>
  </w:style>
  <w:style w:type="paragraph" w:customStyle="1" w:styleId="3E3EE85FCF8E4C3FABED622E788C8E27">
    <w:name w:val="3E3EE85FCF8E4C3FABED622E788C8E27"/>
    <w:rsid w:val="00D13ECD"/>
  </w:style>
  <w:style w:type="paragraph" w:customStyle="1" w:styleId="63C0C39863D242BA82A99C1C08392AA3">
    <w:name w:val="63C0C39863D242BA82A99C1C08392AA3"/>
    <w:rsid w:val="00D13ECD"/>
  </w:style>
  <w:style w:type="paragraph" w:customStyle="1" w:styleId="3272ABF1AF4646DBB0CC11419D69C77D">
    <w:name w:val="3272ABF1AF4646DBB0CC11419D69C77D"/>
    <w:rsid w:val="00D13ECD"/>
  </w:style>
  <w:style w:type="paragraph" w:customStyle="1" w:styleId="DF6BADFC7BBF4AA39847B66EFEE3C298">
    <w:name w:val="DF6BADFC7BBF4AA39847B66EFEE3C298"/>
    <w:rsid w:val="00D13ECD"/>
  </w:style>
  <w:style w:type="paragraph" w:customStyle="1" w:styleId="B0BD9990153F4CF5A75505C2CFE461F1">
    <w:name w:val="B0BD9990153F4CF5A75505C2CFE461F1"/>
    <w:rsid w:val="00D13ECD"/>
  </w:style>
  <w:style w:type="paragraph" w:customStyle="1" w:styleId="943B9DDA92EA40AE9B28F4E5B10F8571">
    <w:name w:val="943B9DDA92EA40AE9B28F4E5B10F8571"/>
    <w:rsid w:val="00D13ECD"/>
  </w:style>
  <w:style w:type="paragraph" w:customStyle="1" w:styleId="9CFE0BB77CF84C398DE141246201AF19">
    <w:name w:val="9CFE0BB77CF84C398DE141246201AF19"/>
    <w:rsid w:val="00D13ECD"/>
  </w:style>
  <w:style w:type="paragraph" w:customStyle="1" w:styleId="75F68A96B7E64DD6B823485B6291B672">
    <w:name w:val="75F68A96B7E64DD6B823485B6291B672"/>
    <w:rsid w:val="00D13ECD"/>
  </w:style>
  <w:style w:type="paragraph" w:customStyle="1" w:styleId="F83A8560BA8E4FD4B1696F0510BDBAE8">
    <w:name w:val="F83A8560BA8E4FD4B1696F0510BDBAE8"/>
    <w:rsid w:val="00D13ECD"/>
  </w:style>
  <w:style w:type="paragraph" w:customStyle="1" w:styleId="EC1A7EA701FC4685B24782F211752218">
    <w:name w:val="EC1A7EA701FC4685B24782F211752218"/>
    <w:rsid w:val="00D13ECD"/>
  </w:style>
  <w:style w:type="paragraph" w:customStyle="1" w:styleId="FF648DB34010496E9FD436CAB52CAE38">
    <w:name w:val="FF648DB34010496E9FD436CAB52CAE38"/>
    <w:rsid w:val="00D13ECD"/>
  </w:style>
  <w:style w:type="paragraph" w:customStyle="1" w:styleId="484222F021214E349DFFC37D1B9B9DAD">
    <w:name w:val="484222F021214E349DFFC37D1B9B9DAD"/>
    <w:rsid w:val="00D13ECD"/>
  </w:style>
  <w:style w:type="paragraph" w:customStyle="1" w:styleId="E61B8A51541141CFBCE931C235F4557D">
    <w:name w:val="E61B8A51541141CFBCE931C235F4557D"/>
    <w:rsid w:val="00D13ECD"/>
  </w:style>
  <w:style w:type="paragraph" w:customStyle="1" w:styleId="AA8777E28AA14C32ABCBFBB52ECDD3C8">
    <w:name w:val="AA8777E28AA14C32ABCBFBB52ECDD3C8"/>
    <w:rsid w:val="00D13E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CA0564-C622-49E0-9539-0E10916C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empleado del mes</Template>
  <TotalTime>0</TotalTime>
  <Pages>71</Pages>
  <Words>4520</Words>
  <Characters>24864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2025-05-12T20:54:00Z</dcterms:created>
  <dcterms:modified xsi:type="dcterms:W3CDTF">2025-05-12T20:54:00Z</dcterms:modified>
</cp:coreProperties>
</file>